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1CEF4" w14:textId="08E84F92" w:rsidR="00BA0C01" w:rsidRPr="00A81FE4" w:rsidRDefault="007A0AA6" w:rsidP="007A0AA6">
      <w:pPr>
        <w:pStyle w:val="Titel"/>
      </w:pPr>
      <w:r w:rsidRPr="00A81FE4">
        <w:t>voorbereiding</w:t>
      </w:r>
      <w:r w:rsidR="00473298">
        <w:t xml:space="preserve"> </w:t>
      </w:r>
      <w:r w:rsidR="000D60C9">
        <w:t xml:space="preserve">korte </w:t>
      </w:r>
      <w:r w:rsidR="00D9240E">
        <w:t xml:space="preserve">activiteit </w:t>
      </w:r>
      <w:r w:rsidR="00D522B3">
        <w:t>PRAKTIJK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365D" w14:paraId="37D65BA3" w14:textId="77777777" w:rsidTr="0D0D6FE3">
        <w:tc>
          <w:tcPr>
            <w:tcW w:w="9062" w:type="dxa"/>
          </w:tcPr>
          <w:p w14:paraId="77EF7131" w14:textId="4D04351E" w:rsidR="00E7365D" w:rsidRDefault="004C556E" w:rsidP="004C556E">
            <w:pPr>
              <w:pStyle w:val="Labelstabel"/>
              <w:jc w:val="left"/>
            </w:pPr>
            <w:r>
              <w:t xml:space="preserve">De korte activiteiten </w:t>
            </w:r>
            <w:r w:rsidR="000475EC">
              <w:t>zijn jouw eerste kennismaking met het doelgericht werken met een groep leerlingen.</w:t>
            </w:r>
            <w:r w:rsidR="00062753">
              <w:t xml:space="preserve"> </w:t>
            </w:r>
            <w:r>
              <w:br/>
            </w:r>
            <w:r w:rsidR="004A09F6">
              <w:t>Bereid deze korte activiteiten voor in dit sjabloon en zorg voor een papieren versie die je in jouw stagemap stopt</w:t>
            </w:r>
            <w:r w:rsidR="00B903A5">
              <w:t xml:space="preserve">. </w:t>
            </w:r>
            <w:r>
              <w:br/>
            </w:r>
            <w:r w:rsidR="4BCD26A6">
              <w:t xml:space="preserve">Leg </w:t>
            </w:r>
            <w:r w:rsidR="00B903A5">
              <w:t xml:space="preserve">deze voorbereiding op de stagedag zelf voor aan jouw mentor. </w:t>
            </w:r>
            <w:r>
              <w:br/>
            </w:r>
            <w:r w:rsidR="4F3EFD55">
              <w:t>Vraag aan je mentor om</w:t>
            </w:r>
            <w:r w:rsidR="000D4CD6">
              <w:t xml:space="preserve"> tijdens de activiteit</w:t>
            </w:r>
            <w:r w:rsidR="00B903A5">
              <w:t xml:space="preserve"> feedback </w:t>
            </w:r>
            <w:r w:rsidR="19970325">
              <w:t xml:space="preserve">te </w:t>
            </w:r>
            <w:r w:rsidR="00B903A5">
              <w:t>noteren in j</w:t>
            </w:r>
            <w:r w:rsidR="351B3542">
              <w:t xml:space="preserve">e </w:t>
            </w:r>
            <w:r w:rsidR="00B903A5">
              <w:t>stageschrift.</w:t>
            </w:r>
          </w:p>
        </w:tc>
      </w:tr>
    </w:tbl>
    <w:p w14:paraId="77FD3EAE" w14:textId="4AAB51D1" w:rsidR="007A0AA6" w:rsidRPr="00A81FE4" w:rsidRDefault="007A0AA6" w:rsidP="00B01CA2">
      <w:pPr>
        <w:pStyle w:val="Kop1"/>
      </w:pPr>
      <w:r w:rsidRPr="00A81FE4">
        <w:t>Identificatiegegevens</w:t>
      </w:r>
    </w:p>
    <w:tbl>
      <w:tblPr>
        <w:tblW w:w="90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3063"/>
        <w:gridCol w:w="1722"/>
        <w:gridCol w:w="2892"/>
      </w:tblGrid>
      <w:tr w:rsidR="007A0AA6" w:rsidRPr="00A81FE4" w14:paraId="39C75587" w14:textId="77777777" w:rsidTr="00EF2BB0">
        <w:trPr>
          <w:trHeight w:hRule="exact" w:val="397"/>
          <w:jc w:val="center"/>
        </w:trPr>
        <w:tc>
          <w:tcPr>
            <w:tcW w:w="1395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5A8376" w14:textId="77777777" w:rsidR="007A0AA6" w:rsidRPr="00A81FE4" w:rsidRDefault="007A0AA6" w:rsidP="00561D99">
            <w:pPr>
              <w:pStyle w:val="Labelstabel"/>
            </w:pPr>
            <w:r w:rsidRPr="00A81FE4">
              <w:t>Student(e)</w:t>
            </w:r>
          </w:p>
        </w:tc>
        <w:tc>
          <w:tcPr>
            <w:tcW w:w="3063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0720F39" w14:textId="77777777" w:rsidR="007A0AA6" w:rsidRPr="00A81FE4" w:rsidRDefault="007A0AA6" w:rsidP="00561D99"/>
        </w:tc>
        <w:tc>
          <w:tcPr>
            <w:tcW w:w="1722" w:type="dxa"/>
            <w:tcBorders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BED0E1" w14:textId="77777777" w:rsidR="007A0AA6" w:rsidRPr="00A81FE4" w:rsidRDefault="007A0AA6" w:rsidP="00561D99">
            <w:pPr>
              <w:pStyle w:val="Labelstabel"/>
            </w:pPr>
            <w:r w:rsidRPr="00A81FE4">
              <w:t>Stageschool</w:t>
            </w:r>
          </w:p>
        </w:tc>
        <w:tc>
          <w:tcPr>
            <w:tcW w:w="28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60130B" w14:textId="77777777" w:rsidR="007A0AA6" w:rsidRPr="00A81FE4" w:rsidRDefault="007A0AA6" w:rsidP="00561D99"/>
        </w:tc>
      </w:tr>
      <w:tr w:rsidR="007A0AA6" w:rsidRPr="00A81FE4" w14:paraId="31A8F1BC" w14:textId="77777777" w:rsidTr="0024086A">
        <w:trPr>
          <w:trHeight w:hRule="exact" w:val="397"/>
          <w:jc w:val="center"/>
        </w:trPr>
        <w:tc>
          <w:tcPr>
            <w:tcW w:w="139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28EF4A" w14:textId="2B006405" w:rsidR="007A0AA6" w:rsidRPr="00A81FE4" w:rsidRDefault="00EF2BB0" w:rsidP="00561D99">
            <w:pPr>
              <w:pStyle w:val="Labelstabel"/>
            </w:pPr>
            <w:r>
              <w:t>Datum activiteit</w:t>
            </w:r>
          </w:p>
        </w:tc>
        <w:tc>
          <w:tcPr>
            <w:tcW w:w="30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070BC27" w14:textId="77777777" w:rsidR="007A0AA6" w:rsidRPr="00A81FE4" w:rsidRDefault="007A0AA6" w:rsidP="00561D99"/>
        </w:tc>
        <w:tc>
          <w:tcPr>
            <w:tcW w:w="172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EF0EF2" w14:textId="77777777" w:rsidR="007A0AA6" w:rsidRPr="00A81FE4" w:rsidRDefault="007A0AA6" w:rsidP="00561D99">
            <w:pPr>
              <w:pStyle w:val="Labelstabel"/>
            </w:pPr>
            <w:r w:rsidRPr="00A81FE4">
              <w:t>Stageklas</w:t>
            </w:r>
          </w:p>
        </w:tc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1D072B" w14:textId="77777777" w:rsidR="007A0AA6" w:rsidRPr="00A81FE4" w:rsidRDefault="007A0AA6" w:rsidP="00561D99"/>
        </w:tc>
      </w:tr>
      <w:tr w:rsidR="007A0AA6" w:rsidRPr="00A81FE4" w14:paraId="7FC44A30" w14:textId="77777777" w:rsidTr="0024086A">
        <w:trPr>
          <w:trHeight w:hRule="exact" w:val="504"/>
          <w:jc w:val="center"/>
        </w:trPr>
        <w:tc>
          <w:tcPr>
            <w:tcW w:w="1395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94E8F77" w14:textId="4C38039E" w:rsidR="007A0AA6" w:rsidRPr="00A81FE4" w:rsidRDefault="00EF2BB0" w:rsidP="00561D99">
            <w:pPr>
              <w:pStyle w:val="Labelstabel"/>
            </w:pPr>
            <w:r>
              <w:t xml:space="preserve">Begin- en </w:t>
            </w:r>
            <w:proofErr w:type="spellStart"/>
            <w:r>
              <w:t>einduur</w:t>
            </w:r>
            <w:proofErr w:type="spellEnd"/>
          </w:p>
        </w:tc>
        <w:tc>
          <w:tcPr>
            <w:tcW w:w="30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15E29DBA" w14:textId="77777777" w:rsidR="007A0AA6" w:rsidRPr="00A81FE4" w:rsidRDefault="007A0AA6" w:rsidP="00561D99"/>
        </w:tc>
        <w:tc>
          <w:tcPr>
            <w:tcW w:w="172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1C9A5B7" w14:textId="77777777" w:rsidR="007A0AA6" w:rsidRPr="00A81FE4" w:rsidRDefault="007A0AA6" w:rsidP="00561D99">
            <w:pPr>
              <w:pStyle w:val="Labelstabel"/>
            </w:pPr>
            <w:r w:rsidRPr="00A81FE4">
              <w:t>Mentor</w:t>
            </w:r>
          </w:p>
        </w:tc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1FE7195A" w14:textId="77777777" w:rsidR="007A0AA6" w:rsidRPr="00A81FE4" w:rsidRDefault="007A0AA6" w:rsidP="00561D99"/>
        </w:tc>
      </w:tr>
    </w:tbl>
    <w:p w14:paraId="4A163C47" w14:textId="77777777" w:rsidR="007A0AA6" w:rsidRPr="00A81FE4" w:rsidRDefault="007A0AA6" w:rsidP="007A0AA6"/>
    <w:tbl>
      <w:tblPr>
        <w:tblStyle w:val="Tabelraster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A0AA6" w:rsidRPr="00A81FE4" w14:paraId="5D9C12E3" w14:textId="77777777" w:rsidTr="69D721C6">
        <w:trPr>
          <w:jc w:val="center"/>
        </w:trPr>
        <w:tc>
          <w:tcPr>
            <w:tcW w:w="9072" w:type="dxa"/>
          </w:tcPr>
          <w:p w14:paraId="1D120502" w14:textId="49C84631" w:rsidR="00561D99" w:rsidRPr="00A81FE4" w:rsidRDefault="007A0AA6" w:rsidP="00561D99">
            <w:pPr>
              <w:spacing w:after="0"/>
            </w:pPr>
            <w:r w:rsidRPr="00A81FE4">
              <w:t xml:space="preserve">Deze </w:t>
            </w:r>
            <w:r w:rsidR="00565D74">
              <w:t>activiteit is</w:t>
            </w:r>
            <w:r w:rsidRPr="00A81FE4">
              <w:t xml:space="preserve">: </w:t>
            </w:r>
          </w:p>
          <w:p w14:paraId="5756E369" w14:textId="45253154" w:rsidR="007A0AA6" w:rsidRPr="00A81FE4" w:rsidRDefault="00AB330D" w:rsidP="00561D99">
            <w:pPr>
              <w:spacing w:after="0"/>
            </w:pPr>
            <w:sdt>
              <w:sdtPr>
                <w:id w:val="128422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E67D790" w:rsidRPr="69D721C6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7A0AA6">
              <w:t xml:space="preserve"> </w:t>
            </w:r>
            <w:r w:rsidR="4FF82617">
              <w:t>een kennismakingsactiviteit</w:t>
            </w:r>
          </w:p>
          <w:p w14:paraId="3B5F0A23" w14:textId="2776AC1A" w:rsidR="007A0AA6" w:rsidRPr="00A81FE4" w:rsidRDefault="00AB330D" w:rsidP="00561D99">
            <w:pPr>
              <w:spacing w:after="0"/>
            </w:pPr>
            <w:sdt>
              <w:sdtPr>
                <w:id w:val="209627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6C54" w:rsidRPr="00A81FE4">
                  <w:rPr>
                    <w:rFonts w:eastAsia="MS Gothic" w:hint="eastAsia"/>
                  </w:rPr>
                  <w:t>☐</w:t>
                </w:r>
              </w:sdtContent>
            </w:sdt>
            <w:r w:rsidR="007A0AA6" w:rsidRPr="00A81FE4">
              <w:t xml:space="preserve"> </w:t>
            </w:r>
            <w:r w:rsidR="00565D74">
              <w:t>een tussendoortje</w:t>
            </w:r>
          </w:p>
          <w:p w14:paraId="4814B622" w14:textId="65519EC3" w:rsidR="007A0AA6" w:rsidRPr="00A81FE4" w:rsidRDefault="00AB330D" w:rsidP="00561D99">
            <w:pPr>
              <w:spacing w:after="0"/>
            </w:pPr>
            <w:sdt>
              <w:sdtPr>
                <w:id w:val="68031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6C54" w:rsidRPr="00A81FE4">
                  <w:rPr>
                    <w:rFonts w:eastAsia="MS Gothic" w:hint="eastAsia"/>
                  </w:rPr>
                  <w:t>☐</w:t>
                </w:r>
              </w:sdtContent>
            </w:sdt>
            <w:r w:rsidR="007A0AA6" w:rsidRPr="00A81FE4">
              <w:t xml:space="preserve"> </w:t>
            </w:r>
            <w:r w:rsidR="00D80B93">
              <w:t>een voorleesmoment</w:t>
            </w:r>
          </w:p>
        </w:tc>
      </w:tr>
    </w:tbl>
    <w:p w14:paraId="2D639015" w14:textId="73A66ABA" w:rsidR="00B01CA2" w:rsidRDefault="000D60C9" w:rsidP="00A81FE4">
      <w:pPr>
        <w:pStyle w:val="Kop1"/>
      </w:pPr>
      <w:r>
        <w:t>Voorbereiding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6677"/>
      </w:tblGrid>
      <w:tr w:rsidR="00A81FE4" w:rsidRPr="00BF7087" w14:paraId="5DE35509" w14:textId="77777777" w:rsidTr="005E31EC">
        <w:trPr>
          <w:trHeight w:val="625"/>
          <w:jc w:val="center"/>
        </w:trPr>
        <w:tc>
          <w:tcPr>
            <w:tcW w:w="2395" w:type="dxa"/>
            <w:tcBorders>
              <w:top w:val="single" w:sz="12" w:space="0" w:color="auto"/>
              <w:bottom w:val="single" w:sz="4" w:space="0" w:color="auto"/>
              <w:right w:val="single" w:sz="4" w:space="0" w:color="D9D9D9"/>
            </w:tcBorders>
          </w:tcPr>
          <w:p w14:paraId="6164A15F" w14:textId="2DF6ECE8" w:rsidR="00A81FE4" w:rsidRPr="00F12B38" w:rsidRDefault="00BE56BB" w:rsidP="00F12B38">
            <w:pPr>
              <w:pStyle w:val="Labelstabelvet"/>
            </w:pPr>
            <w:r>
              <w:t>Titel</w:t>
            </w:r>
          </w:p>
        </w:tc>
        <w:tc>
          <w:tcPr>
            <w:tcW w:w="6677" w:type="dxa"/>
            <w:tcBorders>
              <w:top w:val="single" w:sz="12" w:space="0" w:color="auto"/>
              <w:left w:val="single" w:sz="4" w:space="0" w:color="D9D9D9"/>
              <w:bottom w:val="single" w:sz="4" w:space="0" w:color="auto"/>
            </w:tcBorders>
          </w:tcPr>
          <w:p w14:paraId="6C8FA615" w14:textId="77777777" w:rsidR="00A81FE4" w:rsidRPr="00A81FE4" w:rsidRDefault="00A81FE4" w:rsidP="00BE56BB"/>
        </w:tc>
      </w:tr>
      <w:tr w:rsidR="00F12B38" w:rsidRPr="00BF7087" w14:paraId="2152B403" w14:textId="77777777" w:rsidTr="004F7973">
        <w:trPr>
          <w:trHeight w:val="3263"/>
          <w:jc w:val="center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D9D9D9"/>
            </w:tcBorders>
          </w:tcPr>
          <w:p w14:paraId="38F8207B" w14:textId="77777777" w:rsidR="004D20B9" w:rsidRDefault="005E31EC" w:rsidP="00F12B38">
            <w:pPr>
              <w:pStyle w:val="Labelstabelvet"/>
            </w:pPr>
            <w:r>
              <w:t>Verloop</w:t>
            </w:r>
            <w:r w:rsidR="00F106C6">
              <w:t xml:space="preserve"> </w:t>
            </w:r>
          </w:p>
          <w:p w14:paraId="606D508E" w14:textId="13B8F0BC" w:rsidR="00F12B38" w:rsidRPr="00F12B38" w:rsidRDefault="00F106C6" w:rsidP="00F12B38">
            <w:pPr>
              <w:pStyle w:val="Labelstabelvet"/>
            </w:pPr>
            <w:r>
              <w:t>(praktische organisatie</w:t>
            </w:r>
            <w:r w:rsidR="004D20B9">
              <w:t>, instructies die je zal geven, vragen die je zal stellen)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</w:tcBorders>
          </w:tcPr>
          <w:p w14:paraId="5CB83193" w14:textId="77777777" w:rsidR="00F12B38" w:rsidRPr="00A81FE4" w:rsidRDefault="00F12B38" w:rsidP="00F12B38"/>
        </w:tc>
      </w:tr>
      <w:tr w:rsidR="00F12B38" w:rsidRPr="00BF7087" w14:paraId="17F93294" w14:textId="77777777" w:rsidTr="005E31EC">
        <w:trPr>
          <w:trHeight w:hRule="exact" w:val="721"/>
          <w:jc w:val="center"/>
        </w:trPr>
        <w:tc>
          <w:tcPr>
            <w:tcW w:w="2395" w:type="dxa"/>
            <w:tcBorders>
              <w:top w:val="single" w:sz="4" w:space="0" w:color="auto"/>
              <w:right w:val="single" w:sz="4" w:space="0" w:color="D9D9D9" w:themeColor="background1" w:themeShade="D9"/>
            </w:tcBorders>
          </w:tcPr>
          <w:p w14:paraId="7CD0A83C" w14:textId="1845214D" w:rsidR="00F12B38" w:rsidRPr="00F12B38" w:rsidRDefault="005E31EC" w:rsidP="00F12B38">
            <w:pPr>
              <w:pStyle w:val="Labelstabelvet"/>
            </w:pPr>
            <w:r>
              <w:t>Materiaal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D9D9D9" w:themeColor="background1" w:themeShade="D9"/>
            </w:tcBorders>
          </w:tcPr>
          <w:p w14:paraId="6BD2FB22" w14:textId="77777777" w:rsidR="00950022" w:rsidRPr="00E061ED" w:rsidRDefault="00950022" w:rsidP="005E31EC"/>
        </w:tc>
      </w:tr>
      <w:tr w:rsidR="00F12B38" w:rsidRPr="00BF7087" w14:paraId="02CB427E" w14:textId="77777777" w:rsidTr="007529B0">
        <w:trPr>
          <w:trHeight w:val="685"/>
          <w:jc w:val="center"/>
        </w:trPr>
        <w:tc>
          <w:tcPr>
            <w:tcW w:w="2395" w:type="dxa"/>
            <w:tcBorders>
              <w:right w:val="single" w:sz="4" w:space="0" w:color="D9D9D9" w:themeColor="background1" w:themeShade="D9"/>
            </w:tcBorders>
          </w:tcPr>
          <w:p w14:paraId="3D8EDF63" w14:textId="77777777" w:rsidR="00F12B38" w:rsidRDefault="002F3F04" w:rsidP="00F12B38">
            <w:pPr>
              <w:pStyle w:val="Labelstabelvet"/>
            </w:pPr>
            <w:r>
              <w:t>Hoofd</w:t>
            </w:r>
            <w:r w:rsidR="007529B0">
              <w:t>doel</w:t>
            </w:r>
          </w:p>
          <w:p w14:paraId="4E16088B" w14:textId="037FA01A" w:rsidR="002F3F04" w:rsidRPr="00F12B38" w:rsidRDefault="002F3F04" w:rsidP="00F12B38">
            <w:pPr>
              <w:pStyle w:val="Labelstabelvet"/>
            </w:pPr>
            <w:r>
              <w:t>(wat wil je bereiken bij de leerlingen)</w:t>
            </w:r>
          </w:p>
        </w:tc>
        <w:tc>
          <w:tcPr>
            <w:tcW w:w="6677" w:type="dxa"/>
            <w:tcBorders>
              <w:left w:val="single" w:sz="4" w:space="0" w:color="D9D9D9" w:themeColor="background1" w:themeShade="D9"/>
            </w:tcBorders>
          </w:tcPr>
          <w:p w14:paraId="3E529FDA" w14:textId="77777777" w:rsidR="00F12B38" w:rsidRPr="00A81FE4" w:rsidRDefault="00F12B38" w:rsidP="007529B0"/>
        </w:tc>
      </w:tr>
      <w:tr w:rsidR="00F12B38" w:rsidRPr="00BF7087" w14:paraId="0BC893C7" w14:textId="77777777" w:rsidTr="00A458E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991"/>
          <w:jc w:val="center"/>
        </w:trPr>
        <w:tc>
          <w:tcPr>
            <w:tcW w:w="2395" w:type="dxa"/>
            <w:tcBorders>
              <w:right w:val="single" w:sz="4" w:space="0" w:color="D9D9D9" w:themeColor="background1" w:themeShade="D9"/>
            </w:tcBorders>
          </w:tcPr>
          <w:p w14:paraId="4AC29C83" w14:textId="1A60AF21" w:rsidR="00F12B38" w:rsidRPr="00F12B38" w:rsidRDefault="00950022" w:rsidP="00F12B38">
            <w:pPr>
              <w:pStyle w:val="Labelstabelvet"/>
            </w:pPr>
            <w:r>
              <w:t>Bron</w:t>
            </w:r>
          </w:p>
        </w:tc>
        <w:tc>
          <w:tcPr>
            <w:tcW w:w="6677" w:type="dxa"/>
            <w:tcBorders>
              <w:left w:val="single" w:sz="4" w:space="0" w:color="D9D9D9" w:themeColor="background1" w:themeShade="D9"/>
            </w:tcBorders>
          </w:tcPr>
          <w:p w14:paraId="26FB2509" w14:textId="77777777" w:rsidR="00F12B38" w:rsidRPr="00A81FE4" w:rsidRDefault="00F12B38" w:rsidP="00176395"/>
        </w:tc>
      </w:tr>
    </w:tbl>
    <w:p w14:paraId="389B62FC" w14:textId="77777777" w:rsidR="00950022" w:rsidRDefault="00950022">
      <w:pPr>
        <w:spacing w:after="160"/>
      </w:pPr>
      <w:r>
        <w:br w:type="page"/>
      </w:r>
    </w:p>
    <w:p w14:paraId="4FB99F0F" w14:textId="72C20A60" w:rsidR="00950022" w:rsidRPr="00950022" w:rsidRDefault="00950022" w:rsidP="00950022">
      <w:pPr>
        <w:pStyle w:val="Kop1"/>
      </w:pPr>
      <w:r w:rsidRPr="00950022">
        <w:lastRenderedPageBreak/>
        <w:t xml:space="preserve">Reflectie na de </w:t>
      </w:r>
      <w:r w:rsidR="00176395">
        <w:t>activiteit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0022" w14:paraId="7FA1DEBD" w14:textId="77777777" w:rsidTr="69D721C6">
        <w:trPr>
          <w:trHeight w:val="737"/>
        </w:trPr>
        <w:tc>
          <w:tcPr>
            <w:tcW w:w="9062" w:type="dxa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1F17E44F" w14:textId="6AE907A1" w:rsidR="00950022" w:rsidRPr="00153C0A" w:rsidRDefault="00950022" w:rsidP="00153C0A">
            <w:pPr>
              <w:pStyle w:val="Voettekst"/>
            </w:pPr>
            <w:r>
              <w:t xml:space="preserve">Wat ging goed tijdens deze </w:t>
            </w:r>
            <w:r w:rsidR="00176395">
              <w:t>activiteit</w:t>
            </w:r>
            <w:r>
              <w:t xml:space="preserve">? Waarom ging dit zo goed? </w:t>
            </w:r>
          </w:p>
          <w:p w14:paraId="729E66B7" w14:textId="77777777" w:rsidR="00950022" w:rsidRPr="00153C0A" w:rsidRDefault="00950022" w:rsidP="00153C0A">
            <w:pPr>
              <w:pStyle w:val="Voettekst"/>
            </w:pPr>
            <w:r w:rsidRPr="00153C0A">
              <w:t>Waar liep je vast? Waarom denk je dat je vastliep? Wat deed je te weinig/te veel waardoor het vastliep?</w:t>
            </w:r>
          </w:p>
          <w:p w14:paraId="41D76747" w14:textId="77777777" w:rsidR="00950022" w:rsidRDefault="00950022" w:rsidP="00153C0A">
            <w:pPr>
              <w:pStyle w:val="Voettekst"/>
            </w:pPr>
            <w:r w:rsidRPr="00153C0A">
              <w:t>Hebben de leerlingen het hoofddoel bereikt?</w:t>
            </w:r>
          </w:p>
        </w:tc>
      </w:tr>
      <w:tr w:rsidR="00445D98" w14:paraId="734334A6" w14:textId="77777777" w:rsidTr="69D721C6">
        <w:trPr>
          <w:trHeight w:val="2835"/>
        </w:trPr>
        <w:tc>
          <w:tcPr>
            <w:tcW w:w="9062" w:type="dxa"/>
            <w:tcBorders>
              <w:top w:val="single" w:sz="4" w:space="0" w:color="D9D9D9" w:themeColor="background1" w:themeShade="D9"/>
            </w:tcBorders>
          </w:tcPr>
          <w:p w14:paraId="1EA232A3" w14:textId="71DD0CAD" w:rsidR="00445D98" w:rsidRDefault="00445D98" w:rsidP="00950022"/>
          <w:p w14:paraId="2795C313" w14:textId="0A6728D5" w:rsidR="00445D98" w:rsidRDefault="00445D98" w:rsidP="00950022"/>
          <w:p w14:paraId="4410FF84" w14:textId="634F984D" w:rsidR="00445D98" w:rsidRDefault="00445D98" w:rsidP="00950022"/>
          <w:p w14:paraId="7FEAF197" w14:textId="01CC82B4" w:rsidR="00445D98" w:rsidRDefault="00445D98" w:rsidP="00950022"/>
        </w:tc>
      </w:tr>
    </w:tbl>
    <w:p w14:paraId="7447BBD0" w14:textId="77777777" w:rsidR="00A8319B" w:rsidRDefault="00A8319B" w:rsidP="00A8319B">
      <w:pPr>
        <w:pStyle w:val="Kop1"/>
      </w:pPr>
      <w:r>
        <w:t>Bijlagen</w:t>
      </w:r>
    </w:p>
    <w:p w14:paraId="7EFD0FF9" w14:textId="3AEB783B" w:rsidR="00950022" w:rsidRPr="00950022" w:rsidRDefault="00A8319B" w:rsidP="00A8319B">
      <w:r>
        <w:t xml:space="preserve">Zelf ingevulde werkbladen (géén correctiesleutels), visuele voorstelling (zelf ontworpen bordschema’s, PowerPointslides), </w:t>
      </w:r>
      <w:r w:rsidR="006335D7">
        <w:t>tekst van verhaal dat je zal voorlezen</w:t>
      </w:r>
      <w:r w:rsidR="00F372AC">
        <w:t xml:space="preserve"> (duid in het verhaal aan waar je zal pauzeren en noteer</w:t>
      </w:r>
      <w:r w:rsidR="00817D86">
        <w:t xml:space="preserve"> </w:t>
      </w:r>
      <w:r w:rsidR="236B1CF8">
        <w:t>bij de rubriek</w:t>
      </w:r>
      <w:r w:rsidR="00F372AC">
        <w:t xml:space="preserve"> </w:t>
      </w:r>
      <w:r w:rsidR="236B1CF8">
        <w:t xml:space="preserve">“Verloop” </w:t>
      </w:r>
      <w:r w:rsidR="00F372AC">
        <w:t xml:space="preserve">zeker </w:t>
      </w:r>
      <w:r w:rsidR="00817D86">
        <w:t xml:space="preserve">ook </w:t>
      </w:r>
      <w:r w:rsidR="00F372AC">
        <w:t>de vragen waarmee je interactie wil uitlokken bij de leerlingen</w:t>
      </w:r>
      <w:r w:rsidR="00195459">
        <w:t>)</w:t>
      </w:r>
      <w:r w:rsidR="006335D7">
        <w:t>,</w:t>
      </w:r>
      <w:r>
        <w:t>…</w:t>
      </w:r>
    </w:p>
    <w:sectPr w:rsidR="00950022" w:rsidRPr="00950022" w:rsidSect="002068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1DE11" w14:textId="77777777" w:rsidR="00F22483" w:rsidRDefault="00F22483" w:rsidP="007A0AA6">
      <w:pPr>
        <w:spacing w:after="0" w:line="240" w:lineRule="auto"/>
      </w:pPr>
      <w:r>
        <w:separator/>
      </w:r>
    </w:p>
  </w:endnote>
  <w:endnote w:type="continuationSeparator" w:id="0">
    <w:p w14:paraId="2B5CCD56" w14:textId="77777777" w:rsidR="00F22483" w:rsidRDefault="00F22483" w:rsidP="007A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79A0" w14:textId="77777777" w:rsidR="00AB330D" w:rsidRDefault="00AB33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inorEastAsia" w:cstheme="minorBidi"/>
        <w:kern w:val="2"/>
        <w:szCs w:val="22"/>
        <w:lang w:eastAsia="en-US"/>
        <w14:ligatures w14:val="standardContextual"/>
      </w:rPr>
      <w:id w:val="716860590"/>
      <w:docPartObj>
        <w:docPartGallery w:val="Page Numbers (Bottom of Page)"/>
        <w:docPartUnique/>
      </w:docPartObj>
    </w:sdtPr>
    <w:sdtEndPr/>
    <w:sdtContent>
      <w:tbl>
        <w:tblPr>
          <w:tblStyle w:val="Tabelraster"/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933"/>
        </w:tblGrid>
        <w:tr w:rsidR="00A96C54" w14:paraId="7B988DEE" w14:textId="77777777" w:rsidTr="00A96C54">
          <w:trPr>
            <w:jc w:val="center"/>
          </w:trPr>
          <w:tc>
            <w:tcPr>
              <w:tcW w:w="7933" w:type="dxa"/>
            </w:tcPr>
            <w:p w14:paraId="13E2B724" w14:textId="77777777" w:rsidR="00A96C54" w:rsidRDefault="00A96C54" w:rsidP="00206818">
              <w:pPr>
                <w:pStyle w:val="Voettekst"/>
                <w:jc w:val="center"/>
              </w:pPr>
              <w:r w:rsidRPr="00A96C54">
                <w:rPr>
                  <w:b/>
                  <w:bCs/>
                </w:rPr>
                <w:t>S</w:t>
              </w:r>
              <w:r>
                <w:t xml:space="preserve">amen school maken </w:t>
              </w:r>
              <w:r w:rsidRPr="00A96C54">
                <w:rPr>
                  <w:b/>
                  <w:bCs/>
                </w:rPr>
                <w:t>A</w:t>
              </w:r>
              <w:r>
                <w:t xml:space="preserve">nkerscholen en </w:t>
              </w:r>
              <w:r w:rsidRPr="00A96C54">
                <w:rPr>
                  <w:b/>
                  <w:bCs/>
                </w:rPr>
                <w:t>L</w:t>
              </w:r>
              <w:r>
                <w:t xml:space="preserve">erarenopleiding LO in </w:t>
              </w:r>
              <w:r w:rsidRPr="00A96C54">
                <w:rPr>
                  <w:b/>
                  <w:bCs/>
                </w:rPr>
                <w:t>S</w:t>
              </w:r>
              <w:r>
                <w:t xml:space="preserve">ynergie met </w:t>
              </w:r>
              <w:r w:rsidRPr="00A96C54">
                <w:rPr>
                  <w:b/>
                  <w:bCs/>
                </w:rPr>
                <w:t>A</w:t>
              </w:r>
              <w:r>
                <w:t>ccent op ieders talent</w:t>
              </w:r>
            </w:p>
          </w:tc>
        </w:tr>
      </w:tbl>
      <w:p w14:paraId="2689E9F6" w14:textId="77777777" w:rsidR="00A96C54" w:rsidRDefault="00206818" w:rsidP="00206818">
        <w:pPr>
          <w:pStyle w:val="Voettekst"/>
          <w:jc w:val="right"/>
        </w:pPr>
        <w:r w:rsidRPr="00206818">
          <w:fldChar w:fldCharType="begin"/>
        </w:r>
        <w:r w:rsidRPr="00206818">
          <w:instrText>PAGE  \* Arabic  \* MERGEFORMAT</w:instrText>
        </w:r>
        <w:r w:rsidRPr="00206818">
          <w:fldChar w:fldCharType="separate"/>
        </w:r>
        <w:r>
          <w:t>1</w:t>
        </w:r>
        <w:r w:rsidRPr="00206818">
          <w:fldChar w:fldCharType="end"/>
        </w:r>
        <w:r>
          <w:t xml:space="preserve"> </w:t>
        </w:r>
        <w:r w:rsidRPr="00206818">
          <w:rPr>
            <w:lang w:val="nl-NL"/>
          </w:rPr>
          <w:t>/</w:t>
        </w:r>
        <w:r>
          <w:rPr>
            <w:lang w:val="nl-NL"/>
          </w:rPr>
          <w:t xml:space="preserve"> </w:t>
        </w:r>
        <w:fldSimple w:instr="NUMPAGES  \* Arabic  \* MERGEFORMAT">
          <w:r>
            <w:t>3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inorEastAsia" w:cstheme="minorBidi"/>
        <w:kern w:val="2"/>
        <w:szCs w:val="22"/>
        <w:lang w:eastAsia="en-US"/>
        <w14:ligatures w14:val="standardContextual"/>
      </w:rPr>
      <w:id w:val="-930732137"/>
      <w:docPartObj>
        <w:docPartGallery w:val="Page Numbers (Bottom of Page)"/>
        <w:docPartUnique/>
      </w:docPartObj>
    </w:sdtPr>
    <w:sdtEndPr/>
    <w:sdtContent>
      <w:tbl>
        <w:tblPr>
          <w:tblStyle w:val="Tabelraster"/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933"/>
        </w:tblGrid>
        <w:tr w:rsidR="00206818" w14:paraId="76C8C00A" w14:textId="77777777" w:rsidTr="00A76363">
          <w:trPr>
            <w:jc w:val="center"/>
          </w:trPr>
          <w:tc>
            <w:tcPr>
              <w:tcW w:w="7933" w:type="dxa"/>
            </w:tcPr>
            <w:p w14:paraId="7BD38DAF" w14:textId="77777777" w:rsidR="00206818" w:rsidRDefault="00206818" w:rsidP="00206818">
              <w:pPr>
                <w:pStyle w:val="Voettekst"/>
                <w:jc w:val="center"/>
              </w:pPr>
              <w:r w:rsidRPr="00A96C54">
                <w:rPr>
                  <w:b/>
                  <w:bCs/>
                </w:rPr>
                <w:t>S</w:t>
              </w:r>
              <w:r>
                <w:t xml:space="preserve">amen school maken </w:t>
              </w:r>
              <w:r w:rsidRPr="00A96C54">
                <w:rPr>
                  <w:b/>
                  <w:bCs/>
                </w:rPr>
                <w:t>A</w:t>
              </w:r>
              <w:r>
                <w:t xml:space="preserve">nkerscholen en </w:t>
              </w:r>
              <w:r w:rsidRPr="00A96C54">
                <w:rPr>
                  <w:b/>
                  <w:bCs/>
                </w:rPr>
                <w:t>L</w:t>
              </w:r>
              <w:r>
                <w:t xml:space="preserve">erarenopleiding LO in </w:t>
              </w:r>
              <w:r w:rsidRPr="00A96C54">
                <w:rPr>
                  <w:b/>
                  <w:bCs/>
                </w:rPr>
                <w:t>S</w:t>
              </w:r>
              <w:r>
                <w:t xml:space="preserve">ynergie met </w:t>
              </w:r>
              <w:r w:rsidRPr="00A96C54">
                <w:rPr>
                  <w:b/>
                  <w:bCs/>
                </w:rPr>
                <w:t>A</w:t>
              </w:r>
              <w:r>
                <w:t>ccent op ieders talent</w:t>
              </w:r>
            </w:p>
            <w:p w14:paraId="7DEF5CE5" w14:textId="77777777" w:rsidR="00206818" w:rsidRDefault="00206818" w:rsidP="00206818">
              <w:pPr>
                <w:pStyle w:val="Voettekst"/>
                <w:jc w:val="center"/>
              </w:pPr>
            </w:p>
            <w:p w14:paraId="62CBB3CD" w14:textId="77777777" w:rsidR="00206818" w:rsidRDefault="00206818" w:rsidP="00206818">
              <w:pPr>
                <w:pStyle w:val="Voettekst"/>
                <w:jc w:val="center"/>
              </w:pPr>
              <w:proofErr w:type="spellStart"/>
              <w:r w:rsidRPr="00A96C54">
                <w:rPr>
                  <w:b/>
                  <w:bCs/>
                </w:rPr>
                <w:t>Odisee</w:t>
              </w:r>
              <w:proofErr w:type="spellEnd"/>
              <w:r w:rsidRPr="00A96C54">
                <w:rPr>
                  <w:b/>
                  <w:bCs/>
                </w:rPr>
                <w:t xml:space="preserve"> - Campus Sint-Niklaas</w:t>
              </w:r>
              <w:r>
                <w:t>, Hospitaalstraat 23, 9100 Sint-Niklaas</w:t>
              </w:r>
            </w:p>
            <w:p w14:paraId="3BBDADFE" w14:textId="5AE6CB0E" w:rsidR="00206818" w:rsidRDefault="00206818" w:rsidP="00206818">
              <w:pPr>
                <w:pStyle w:val="Voettekst"/>
                <w:jc w:val="center"/>
              </w:pPr>
              <w:r>
                <w:t xml:space="preserve">stageebalosn@odisee.be - tel. 03 780 89 05, </w:t>
              </w:r>
              <w:hyperlink r:id="rId1" w:history="1">
                <w:r w:rsidR="00AB330D" w:rsidRPr="00827315">
                  <w:rPr>
                    <w:rStyle w:val="Hyperlink"/>
                  </w:rPr>
                  <w:t>https://stage.odisee.be/onderwijs/ebalosn/</w:t>
                </w:r>
              </w:hyperlink>
              <w:r w:rsidR="00AB330D">
                <w:t xml:space="preserve"> </w:t>
              </w:r>
            </w:p>
          </w:tc>
        </w:tr>
      </w:tbl>
      <w:p w14:paraId="0E7C2683" w14:textId="77777777" w:rsidR="00206818" w:rsidRDefault="00206818" w:rsidP="00206818">
        <w:pPr>
          <w:pStyle w:val="Voettekst"/>
        </w:pPr>
        <w:r>
          <w:rPr>
            <w:rFonts w:ascii="Verdana" w:hAnsi="Verdana"/>
            <w:noProof/>
            <w:color w:val="5F5F5F"/>
            <w:sz w:val="14"/>
          </w:rPr>
          <w:drawing>
            <wp:anchor distT="0" distB="0" distL="114300" distR="114300" simplePos="0" relativeHeight="251658242" behindDoc="1" locked="0" layoutInCell="1" allowOverlap="1" wp14:anchorId="1BD9BF46" wp14:editId="0B8B945C">
              <wp:simplePos x="0" y="0"/>
              <wp:positionH relativeFrom="leftMargin">
                <wp:align>right</wp:align>
              </wp:positionH>
              <wp:positionV relativeFrom="paragraph">
                <wp:posOffset>-561089</wp:posOffset>
              </wp:positionV>
              <wp:extent cx="361950" cy="361950"/>
              <wp:effectExtent l="0" t="0" r="0" b="0"/>
              <wp:wrapNone/>
              <wp:docPr id="1919508854" name="Afbeelding 1" descr="ASSO_KUL (jpg)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1" descr="ASSO_KUL (jpg).jpg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19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4BDE3233" w14:textId="77777777" w:rsidR="00206818" w:rsidRPr="00206818" w:rsidRDefault="00206818" w:rsidP="00206818">
    <w:pPr>
      <w:pStyle w:val="Voettekst"/>
      <w:jc w:val="right"/>
    </w:pPr>
    <w:r>
      <w:t xml:space="preserve"> </w:t>
    </w:r>
    <w:r w:rsidRPr="00206818">
      <w:fldChar w:fldCharType="begin"/>
    </w:r>
    <w:r w:rsidRPr="00206818">
      <w:instrText>PAGE  \* Arabic  \* MERGEFORMAT</w:instrText>
    </w:r>
    <w:r w:rsidRPr="00206818">
      <w:fldChar w:fldCharType="separate"/>
    </w:r>
    <w:r w:rsidRPr="00206818">
      <w:rPr>
        <w:lang w:val="nl-NL"/>
      </w:rPr>
      <w:t>1</w:t>
    </w:r>
    <w:r w:rsidRPr="00206818">
      <w:fldChar w:fldCharType="end"/>
    </w:r>
    <w:r>
      <w:t xml:space="preserve"> </w:t>
    </w:r>
    <w:r w:rsidRPr="00206818">
      <w:rPr>
        <w:lang w:val="nl-NL"/>
      </w:rPr>
      <w:t>/</w:t>
    </w:r>
    <w:r>
      <w:rPr>
        <w:lang w:val="nl-NL"/>
      </w:rPr>
      <w:t xml:space="preserve"> </w:t>
    </w:r>
    <w:fldSimple w:instr="NUMPAGES  \* Arabic  \* MERGEFORMAT">
      <w:r w:rsidRPr="00206818">
        <w:rPr>
          <w:lang w:val="nl-NL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5068E" w14:textId="77777777" w:rsidR="00F22483" w:rsidRDefault="00F22483" w:rsidP="007A0AA6">
      <w:pPr>
        <w:spacing w:after="0" w:line="240" w:lineRule="auto"/>
      </w:pPr>
      <w:r>
        <w:separator/>
      </w:r>
    </w:p>
  </w:footnote>
  <w:footnote w:type="continuationSeparator" w:id="0">
    <w:p w14:paraId="309AAC94" w14:textId="77777777" w:rsidR="00F22483" w:rsidRDefault="00F22483" w:rsidP="007A0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BEE0B" w14:textId="77777777" w:rsidR="00AB330D" w:rsidRDefault="00AB330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F29D" w14:textId="77777777" w:rsidR="007A0AA6" w:rsidRDefault="007A0AA6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2A237BE5" wp14:editId="2E54B71E">
          <wp:simplePos x="0" y="0"/>
          <wp:positionH relativeFrom="page">
            <wp:align>left</wp:align>
          </wp:positionH>
          <wp:positionV relativeFrom="paragraph">
            <wp:posOffset>-445880</wp:posOffset>
          </wp:positionV>
          <wp:extent cx="1693545" cy="881380"/>
          <wp:effectExtent l="0" t="0" r="1905" b="0"/>
          <wp:wrapSquare wrapText="bothSides"/>
          <wp:docPr id="771784373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784373" name="Afbeelding 1" descr="Afbeelding met tekst, Lettertype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71" cy="893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6E09" w14:textId="77777777" w:rsidR="00206818" w:rsidRDefault="00206818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8241" behindDoc="0" locked="0" layoutInCell="1" allowOverlap="1" wp14:anchorId="0301B2D9" wp14:editId="7336E41A">
          <wp:simplePos x="0" y="0"/>
          <wp:positionH relativeFrom="page">
            <wp:align>left</wp:align>
          </wp:positionH>
          <wp:positionV relativeFrom="paragraph">
            <wp:posOffset>-448418</wp:posOffset>
          </wp:positionV>
          <wp:extent cx="1693545" cy="881380"/>
          <wp:effectExtent l="0" t="0" r="1905" b="0"/>
          <wp:wrapSquare wrapText="bothSides"/>
          <wp:docPr id="1930798734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784373" name="Afbeelding 1" descr="Afbeelding met tekst, Lettertype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077"/>
    <w:multiLevelType w:val="hybridMultilevel"/>
    <w:tmpl w:val="44E44A0A"/>
    <w:lvl w:ilvl="0" w:tplc="E4E6F82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E270C"/>
    <w:multiLevelType w:val="hybridMultilevel"/>
    <w:tmpl w:val="6EF09050"/>
    <w:lvl w:ilvl="0" w:tplc="38C44386">
      <w:start w:val="1"/>
      <w:numFmt w:val="upperLetter"/>
      <w:pStyle w:val="Kop1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22AB2"/>
    <w:multiLevelType w:val="multilevel"/>
    <w:tmpl w:val="6DB4233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11335F4"/>
    <w:multiLevelType w:val="hybridMultilevel"/>
    <w:tmpl w:val="5E30CD5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5354AED"/>
    <w:multiLevelType w:val="hybridMultilevel"/>
    <w:tmpl w:val="5882E4B6"/>
    <w:lvl w:ilvl="0" w:tplc="A2AE9448">
      <w:start w:val="1"/>
      <w:numFmt w:val="decimal"/>
      <w:lvlText w:val="%1."/>
      <w:lvlJc w:val="left"/>
      <w:pPr>
        <w:tabs>
          <w:tab w:val="num" w:pos="927"/>
        </w:tabs>
        <w:ind w:left="700" w:hanging="34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5812BCE"/>
    <w:multiLevelType w:val="hybridMultilevel"/>
    <w:tmpl w:val="4F1E9034"/>
    <w:lvl w:ilvl="0" w:tplc="0813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52BB1FBF"/>
    <w:multiLevelType w:val="hybridMultilevel"/>
    <w:tmpl w:val="4FE8FE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E80043"/>
    <w:multiLevelType w:val="multilevel"/>
    <w:tmpl w:val="26002A96"/>
    <w:lvl w:ilvl="0">
      <w:start w:val="1"/>
      <w:numFmt w:val="upperLetter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EB44651"/>
    <w:multiLevelType w:val="hybridMultilevel"/>
    <w:tmpl w:val="AEE046A8"/>
    <w:lvl w:ilvl="0" w:tplc="441E9022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33321"/>
    <w:multiLevelType w:val="hybridMultilevel"/>
    <w:tmpl w:val="86FCDBD6"/>
    <w:lvl w:ilvl="0" w:tplc="58FC2466">
      <w:start w:val="1"/>
      <w:numFmt w:val="decimal"/>
      <w:pStyle w:val="Lijstnr3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D6D039F"/>
    <w:multiLevelType w:val="multilevel"/>
    <w:tmpl w:val="1F64976C"/>
    <w:lvl w:ilvl="0">
      <w:start w:val="1"/>
      <w:numFmt w:val="upperLetter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F2F70FB"/>
    <w:multiLevelType w:val="hybridMultilevel"/>
    <w:tmpl w:val="456A6866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4CB796">
      <w:start w:val="3"/>
      <w:numFmt w:val="decimal"/>
      <w:lvlText w:val="%2."/>
      <w:lvlJc w:val="left"/>
      <w:pPr>
        <w:tabs>
          <w:tab w:val="num" w:pos="1647"/>
        </w:tabs>
        <w:ind w:left="1420" w:hanging="34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464129542">
    <w:abstractNumId w:val="2"/>
  </w:num>
  <w:num w:numId="2" w16cid:durableId="592511855">
    <w:abstractNumId w:val="7"/>
  </w:num>
  <w:num w:numId="3" w16cid:durableId="1448086197">
    <w:abstractNumId w:val="10"/>
  </w:num>
  <w:num w:numId="4" w16cid:durableId="1959334986">
    <w:abstractNumId w:val="1"/>
  </w:num>
  <w:num w:numId="5" w16cid:durableId="7333553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1112255">
    <w:abstractNumId w:val="11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23296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239817">
    <w:abstractNumId w:val="3"/>
  </w:num>
  <w:num w:numId="9" w16cid:durableId="1281567681">
    <w:abstractNumId w:val="6"/>
  </w:num>
  <w:num w:numId="10" w16cid:durableId="984355422">
    <w:abstractNumId w:val="5"/>
  </w:num>
  <w:num w:numId="11" w16cid:durableId="988441560">
    <w:abstractNumId w:val="0"/>
  </w:num>
  <w:num w:numId="12" w16cid:durableId="339505442">
    <w:abstractNumId w:val="8"/>
  </w:num>
  <w:num w:numId="13" w16cid:durableId="869414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81"/>
    <w:rsid w:val="00014039"/>
    <w:rsid w:val="0003457C"/>
    <w:rsid w:val="000475EC"/>
    <w:rsid w:val="00062753"/>
    <w:rsid w:val="00082204"/>
    <w:rsid w:val="000C2FDE"/>
    <w:rsid w:val="000D4CD6"/>
    <w:rsid w:val="000D60C9"/>
    <w:rsid w:val="000E62E8"/>
    <w:rsid w:val="001047A1"/>
    <w:rsid w:val="001233BD"/>
    <w:rsid w:val="00153C0A"/>
    <w:rsid w:val="00176395"/>
    <w:rsid w:val="00195459"/>
    <w:rsid w:val="00206818"/>
    <w:rsid w:val="002407EF"/>
    <w:rsid w:val="0024086A"/>
    <w:rsid w:val="0024212B"/>
    <w:rsid w:val="00276E4E"/>
    <w:rsid w:val="002F3F04"/>
    <w:rsid w:val="003C6CAD"/>
    <w:rsid w:val="00445D98"/>
    <w:rsid w:val="00473298"/>
    <w:rsid w:val="004A09F6"/>
    <w:rsid w:val="004B08EE"/>
    <w:rsid w:val="004C556E"/>
    <w:rsid w:val="004D20B9"/>
    <w:rsid w:val="004F7973"/>
    <w:rsid w:val="00561D99"/>
    <w:rsid w:val="00565D74"/>
    <w:rsid w:val="005B3D64"/>
    <w:rsid w:val="005E31EC"/>
    <w:rsid w:val="006335D7"/>
    <w:rsid w:val="006571E3"/>
    <w:rsid w:val="006D481B"/>
    <w:rsid w:val="007400BD"/>
    <w:rsid w:val="007529B0"/>
    <w:rsid w:val="007A0AA6"/>
    <w:rsid w:val="007A14D8"/>
    <w:rsid w:val="00817D86"/>
    <w:rsid w:val="00950022"/>
    <w:rsid w:val="00987B81"/>
    <w:rsid w:val="00A458E4"/>
    <w:rsid w:val="00A60D9C"/>
    <w:rsid w:val="00A81FE4"/>
    <w:rsid w:val="00A8319B"/>
    <w:rsid w:val="00A96C54"/>
    <w:rsid w:val="00A97C52"/>
    <w:rsid w:val="00AB330D"/>
    <w:rsid w:val="00AB7C03"/>
    <w:rsid w:val="00B01CA2"/>
    <w:rsid w:val="00B82FB1"/>
    <w:rsid w:val="00B903A5"/>
    <w:rsid w:val="00BA0C01"/>
    <w:rsid w:val="00BE56BB"/>
    <w:rsid w:val="00C449D9"/>
    <w:rsid w:val="00C56FB0"/>
    <w:rsid w:val="00D36CC9"/>
    <w:rsid w:val="00D522B3"/>
    <w:rsid w:val="00D80B93"/>
    <w:rsid w:val="00D9240E"/>
    <w:rsid w:val="00E061ED"/>
    <w:rsid w:val="00E54D8B"/>
    <w:rsid w:val="00E7365D"/>
    <w:rsid w:val="00EB4496"/>
    <w:rsid w:val="00EF2BB0"/>
    <w:rsid w:val="00EF2D3B"/>
    <w:rsid w:val="00F106C6"/>
    <w:rsid w:val="00F12B38"/>
    <w:rsid w:val="00F17797"/>
    <w:rsid w:val="00F22483"/>
    <w:rsid w:val="00F372AC"/>
    <w:rsid w:val="0D0D6FE3"/>
    <w:rsid w:val="19970325"/>
    <w:rsid w:val="236B1CF8"/>
    <w:rsid w:val="2E67D790"/>
    <w:rsid w:val="351B3542"/>
    <w:rsid w:val="471FF524"/>
    <w:rsid w:val="4BCD26A6"/>
    <w:rsid w:val="4F3EFD55"/>
    <w:rsid w:val="4FF82617"/>
    <w:rsid w:val="58540754"/>
    <w:rsid w:val="69D721C6"/>
    <w:rsid w:val="717CFE20"/>
    <w:rsid w:val="749B2F4F"/>
    <w:rsid w:val="7713D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C715F"/>
  <w15:chartTrackingRefBased/>
  <w15:docId w15:val="{3CD09CD0-AD79-44BE-90E5-DFD29BE1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5D98"/>
    <w:pPr>
      <w:spacing w:after="120"/>
    </w:pPr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B01CA2"/>
    <w:pPr>
      <w:keepNext/>
      <w:keepLines/>
      <w:numPr>
        <w:numId w:val="4"/>
      </w:numPr>
      <w:spacing w:before="240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45D98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A0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A0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A0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A0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A0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A0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A0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1CA2"/>
    <w:rPr>
      <w:rFonts w:ascii="Calibri" w:eastAsiaTheme="majorEastAsia" w:hAnsi="Calibri" w:cstheme="majorBidi"/>
      <w:b/>
      <w:color w:val="000000" w:themeColor="text1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45D98"/>
    <w:rPr>
      <w:rFonts w:ascii="Calibri" w:eastAsiaTheme="majorEastAsia" w:hAnsi="Calibri" w:cstheme="majorBidi"/>
      <w:b/>
      <w:sz w:val="24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A0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A0AA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A0AA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A0AA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A0AA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A0AA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A0A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A0AA6"/>
    <w:pPr>
      <w:spacing w:after="80"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A0AA6"/>
    <w:rPr>
      <w:rFonts w:ascii="Calibri" w:eastAsiaTheme="majorEastAsia" w:hAnsi="Calibri" w:cstheme="majorBidi"/>
      <w:b/>
      <w:caps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7A0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7A0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A0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A0AA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061ED"/>
    <w:pPr>
      <w:ind w:left="34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A0AA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A0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A0AA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A0AA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7A0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0AA6"/>
  </w:style>
  <w:style w:type="paragraph" w:styleId="Voettekst">
    <w:name w:val="footer"/>
    <w:basedOn w:val="Standaard"/>
    <w:link w:val="VoettekstChar"/>
    <w:uiPriority w:val="99"/>
    <w:unhideWhenUsed/>
    <w:rsid w:val="00A96C54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A96C54"/>
    <w:rPr>
      <w:rFonts w:ascii="Calibri" w:hAnsi="Calibri"/>
      <w:sz w:val="18"/>
    </w:rPr>
  </w:style>
  <w:style w:type="paragraph" w:customStyle="1" w:styleId="Standaard33">
    <w:name w:val="Standaard_3/3"/>
    <w:basedOn w:val="Standaard"/>
    <w:uiPriority w:val="99"/>
    <w:rsid w:val="007A0AA6"/>
    <w:pPr>
      <w:spacing w:before="60" w:after="60" w:line="240" w:lineRule="auto"/>
    </w:pPr>
    <w:rPr>
      <w:rFonts w:ascii="Arial" w:eastAsia="Times New Roman" w:hAnsi="Arial" w:cs="Times New Roman"/>
      <w:kern w:val="0"/>
      <w:sz w:val="20"/>
      <w:szCs w:val="24"/>
      <w:lang w:eastAsia="nl-BE"/>
      <w14:ligatures w14:val="none"/>
    </w:rPr>
  </w:style>
  <w:style w:type="paragraph" w:customStyle="1" w:styleId="Standaard-v33">
    <w:name w:val="Standaard-v_3/3"/>
    <w:basedOn w:val="Standaard"/>
    <w:uiPriority w:val="99"/>
    <w:rsid w:val="007A0AA6"/>
    <w:pPr>
      <w:spacing w:before="60" w:after="60" w:line="240" w:lineRule="auto"/>
    </w:pPr>
    <w:rPr>
      <w:rFonts w:ascii="Arial" w:eastAsia="Times New Roman" w:hAnsi="Arial" w:cs="Times New Roman"/>
      <w:b/>
      <w:kern w:val="0"/>
      <w:sz w:val="20"/>
      <w:szCs w:val="20"/>
      <w:lang w:eastAsia="nl-BE"/>
      <w14:ligatures w14:val="none"/>
    </w:rPr>
  </w:style>
  <w:style w:type="table" w:styleId="Tabelraster">
    <w:name w:val="Table Grid"/>
    <w:basedOn w:val="Standaardtabel"/>
    <w:uiPriority w:val="59"/>
    <w:rsid w:val="007A0AA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elstabel">
    <w:name w:val="Labels_tabel"/>
    <w:basedOn w:val="Standaard"/>
    <w:link w:val="LabelstabelChar"/>
    <w:qFormat/>
    <w:rsid w:val="00561D99"/>
    <w:pPr>
      <w:spacing w:after="0" w:line="240" w:lineRule="auto"/>
      <w:jc w:val="right"/>
    </w:pPr>
    <w:rPr>
      <w:sz w:val="18"/>
    </w:rPr>
  </w:style>
  <w:style w:type="character" w:styleId="Zwaar">
    <w:name w:val="Strong"/>
    <w:basedOn w:val="Standaardalinea-lettertype"/>
    <w:uiPriority w:val="22"/>
    <w:qFormat/>
    <w:rsid w:val="00B01CA2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A96C5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96C54"/>
    <w:rPr>
      <w:color w:val="605E5C"/>
      <w:shd w:val="clear" w:color="auto" w:fill="E1DFDD"/>
    </w:rPr>
  </w:style>
  <w:style w:type="character" w:customStyle="1" w:styleId="RT-9Hv44Char">
    <w:name w:val="RT-9Hv_4/4 Char"/>
    <w:link w:val="RT-9Hv44"/>
    <w:uiPriority w:val="99"/>
    <w:locked/>
    <w:rsid w:val="00A81FE4"/>
    <w:rPr>
      <w:rFonts w:ascii="Arial" w:hAnsi="Arial" w:cs="Arial"/>
      <w:b/>
      <w:bCs/>
      <w:caps/>
      <w:sz w:val="18"/>
      <w:szCs w:val="18"/>
      <w:lang w:val="nl-NL" w:eastAsia="nl-NL"/>
    </w:rPr>
  </w:style>
  <w:style w:type="paragraph" w:customStyle="1" w:styleId="RT-9Hv44">
    <w:name w:val="RT-9Hv_4/4"/>
    <w:basedOn w:val="Standaard"/>
    <w:next w:val="Standaard"/>
    <w:link w:val="RT-9Hv44Char"/>
    <w:uiPriority w:val="99"/>
    <w:rsid w:val="00A81FE4"/>
    <w:pPr>
      <w:spacing w:before="80" w:after="80" w:line="240" w:lineRule="auto"/>
    </w:pPr>
    <w:rPr>
      <w:rFonts w:ascii="Arial" w:hAnsi="Arial" w:cs="Arial"/>
      <w:b/>
      <w:bCs/>
      <w:caps/>
      <w:sz w:val="18"/>
      <w:szCs w:val="18"/>
      <w:lang w:val="nl-NL" w:eastAsia="nl-NL"/>
    </w:rPr>
  </w:style>
  <w:style w:type="paragraph" w:customStyle="1" w:styleId="Lijstnr33">
    <w:name w:val="Lijst_nr_3/3"/>
    <w:basedOn w:val="Standaard"/>
    <w:uiPriority w:val="99"/>
    <w:rsid w:val="00A81FE4"/>
    <w:pPr>
      <w:numPr>
        <w:numId w:val="5"/>
      </w:numPr>
      <w:tabs>
        <w:tab w:val="left" w:pos="357"/>
      </w:tabs>
      <w:spacing w:before="60" w:after="60" w:line="240" w:lineRule="auto"/>
      <w:ind w:left="357" w:hanging="357"/>
    </w:pPr>
    <w:rPr>
      <w:rFonts w:ascii="Arial" w:eastAsia="Times New Roman" w:hAnsi="Arial" w:cs="Times New Roman"/>
      <w:kern w:val="0"/>
      <w:sz w:val="20"/>
      <w:szCs w:val="24"/>
      <w:lang w:eastAsia="nl-BE"/>
      <w14:ligatures w14:val="none"/>
    </w:rPr>
  </w:style>
  <w:style w:type="paragraph" w:customStyle="1" w:styleId="Labelstabelvet">
    <w:name w:val="Labels_tabel_vet"/>
    <w:basedOn w:val="Labelstabel"/>
    <w:link w:val="LabelstabelvetChar"/>
    <w:qFormat/>
    <w:rsid w:val="00F12B38"/>
    <w:rPr>
      <w:b/>
    </w:rPr>
  </w:style>
  <w:style w:type="character" w:customStyle="1" w:styleId="LabelstabelChar">
    <w:name w:val="Labels_tabel Char"/>
    <w:basedOn w:val="Standaardalinea-lettertype"/>
    <w:link w:val="Labelstabel"/>
    <w:rsid w:val="00F12B38"/>
    <w:rPr>
      <w:rFonts w:ascii="Calibri" w:hAnsi="Calibri"/>
      <w:sz w:val="18"/>
    </w:rPr>
  </w:style>
  <w:style w:type="character" w:customStyle="1" w:styleId="LabelstabelvetChar">
    <w:name w:val="Labels_tabel_vet Char"/>
    <w:basedOn w:val="LabelstabelChar"/>
    <w:link w:val="Labelstabelvet"/>
    <w:rsid w:val="00F12B38"/>
    <w:rPr>
      <w:rFonts w:ascii="Calibri" w:hAnsi="Calibri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stage.odisee.be/onderwijs/ebalosn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ska.vergaert\ODISEE\EBA%20LO%20Sint-Niklaas%20-%20Stagebureau%20-%20Stagebureau\2025%20-%202026\Praktijk%201%20+%202\2526_Sjabloon%20lesvoorbereidin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D0E41F1F27F4F8C31D3D7246F6A8E" ma:contentTypeVersion="10" ma:contentTypeDescription="Een nieuw document maken." ma:contentTypeScope="" ma:versionID="522075ead80e57d13eb35106fb79835e">
  <xsd:schema xmlns:xsd="http://www.w3.org/2001/XMLSchema" xmlns:xs="http://www.w3.org/2001/XMLSchema" xmlns:p="http://schemas.microsoft.com/office/2006/metadata/properties" xmlns:ns2="61776a11-c4ac-439d-a92f-77a8fc3f91f3" targetNamespace="http://schemas.microsoft.com/office/2006/metadata/properties" ma:root="true" ma:fieldsID="a0b0e37a53897346bfe3b645c35e9281" ns2:_="">
    <xsd:import namespace="61776a11-c4ac-439d-a92f-77a8fc3f9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76a11-c4ac-439d-a92f-77a8fc3f91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76a11-c4ac-439d-a92f-77a8fc3f91f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980AF5-5E4C-472B-9289-6A80B1058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76a11-c4ac-439d-a92f-77a8fc3f9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B764A-446A-4613-916C-18B190735033}">
  <ds:schemaRefs>
    <ds:schemaRef ds:uri="http://schemas.microsoft.com/office/2006/metadata/properties"/>
    <ds:schemaRef ds:uri="http://schemas.microsoft.com/office/infopath/2007/PartnerControls"/>
    <ds:schemaRef ds:uri="730d7c93-98ea-4c27-b86b-dbd29670b126"/>
    <ds:schemaRef ds:uri="d90cfe42-9db7-441f-97aa-e10c3d22c9ad"/>
    <ds:schemaRef ds:uri="61776a11-c4ac-439d-a92f-77a8fc3f91f3"/>
  </ds:schemaRefs>
</ds:datastoreItem>
</file>

<file path=customXml/itemProps3.xml><?xml version="1.0" encoding="utf-8"?>
<ds:datastoreItem xmlns:ds="http://schemas.openxmlformats.org/officeDocument/2006/customXml" ds:itemID="{80F20C69-097F-4CCD-86B7-B9861F1639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AA48D8-9BAD-4D3D-A4E1-478BE5EB6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2526_Sjabloon lesvoorbereiding</Template>
  <TotalTime>0</TotalTime>
  <Pages>2</Pages>
  <Words>213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Huysveld</dc:creator>
  <cp:keywords/>
  <dc:description/>
  <cp:lastModifiedBy>Siska Vergaert</cp:lastModifiedBy>
  <cp:revision>43</cp:revision>
  <dcterms:created xsi:type="dcterms:W3CDTF">2025-09-03T12:42:00Z</dcterms:created>
  <dcterms:modified xsi:type="dcterms:W3CDTF">2025-09-11T15:23:00Z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0x01010065ED0E41F1F27F4F8C31D3D7246F6A8E</vt:lpwstr>
  </property>
  <property fmtid="{D5CDD505-2E9C-101B-9397-08002B2CF9AE}" pid="3" name="MediaServiceImageTags">
    <vt:lpwstr/>
  </property>
</Properties>
</file>