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23963" w14:textId="77777777" w:rsidR="00BA0C01" w:rsidRPr="00A81FE4" w:rsidRDefault="007A0AA6" w:rsidP="007A0AA6">
      <w:pPr>
        <w:pStyle w:val="Title"/>
      </w:pPr>
      <w:r w:rsidRPr="00A81FE4">
        <w:t>Lesvoorbereiding</w:t>
      </w:r>
    </w:p>
    <w:p w14:paraId="19106F12" w14:textId="77777777" w:rsidR="007A0AA6" w:rsidRPr="00A81FE4" w:rsidRDefault="007A0AA6" w:rsidP="00B01CA2">
      <w:pPr>
        <w:pStyle w:val="Heading1"/>
      </w:pPr>
      <w:r w:rsidRPr="00A81FE4">
        <w:t>Identificatiegegevens</w:t>
      </w:r>
    </w:p>
    <w:tbl>
      <w:tblPr>
        <w:tblW w:w="907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5"/>
        <w:gridCol w:w="3063"/>
        <w:gridCol w:w="1722"/>
        <w:gridCol w:w="2892"/>
      </w:tblGrid>
      <w:tr w:rsidR="007A0AA6" w:rsidRPr="00A81FE4" w14:paraId="2C4E5DE6" w14:textId="77777777" w:rsidTr="56799A31">
        <w:trPr>
          <w:trHeight w:hRule="exact" w:val="397"/>
          <w:jc w:val="center"/>
        </w:trPr>
        <w:tc>
          <w:tcPr>
            <w:tcW w:w="1557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81D2CB" w14:textId="3176CC28" w:rsidR="007A0AA6" w:rsidRPr="00A81FE4" w:rsidRDefault="00440E2E" w:rsidP="00561D99">
            <w:pPr>
              <w:pStyle w:val="Labelstabel"/>
            </w:pPr>
            <w:r>
              <w:t>s</w:t>
            </w:r>
            <w:r w:rsidR="007A0AA6" w:rsidRPr="00A81FE4">
              <w:t>tudent(e)</w:t>
            </w:r>
          </w:p>
        </w:tc>
        <w:tc>
          <w:tcPr>
            <w:tcW w:w="3459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D8073A3" w14:textId="77777777" w:rsidR="007A0AA6" w:rsidRPr="00A81FE4" w:rsidRDefault="007A0AA6" w:rsidP="00A968D2">
            <w:pPr>
              <w:spacing w:after="0" w:line="240" w:lineRule="auto"/>
            </w:pPr>
          </w:p>
        </w:tc>
        <w:tc>
          <w:tcPr>
            <w:tcW w:w="1930" w:type="dxa"/>
            <w:tcBorders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E10F68" w14:textId="498E352B" w:rsidR="007A0AA6" w:rsidRPr="00A81FE4" w:rsidRDefault="00440E2E" w:rsidP="00561D99">
            <w:pPr>
              <w:pStyle w:val="Labelstabel"/>
            </w:pPr>
            <w:r>
              <w:t>s</w:t>
            </w:r>
            <w:r w:rsidR="007A0AA6" w:rsidRPr="00A81FE4">
              <w:t>tageschool</w:t>
            </w:r>
          </w:p>
        </w:tc>
        <w:tc>
          <w:tcPr>
            <w:tcW w:w="3264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C18BE6F" w14:textId="77777777" w:rsidR="007A0AA6" w:rsidRPr="00A81FE4" w:rsidRDefault="007A0AA6" w:rsidP="00A968D2">
            <w:pPr>
              <w:spacing w:after="0" w:line="240" w:lineRule="auto"/>
            </w:pPr>
          </w:p>
        </w:tc>
      </w:tr>
      <w:tr w:rsidR="007A0AA6" w:rsidRPr="00A81FE4" w14:paraId="4AD6CF2B" w14:textId="77777777" w:rsidTr="56799A31">
        <w:trPr>
          <w:trHeight w:hRule="exact" w:val="397"/>
          <w:jc w:val="center"/>
        </w:trPr>
        <w:tc>
          <w:tcPr>
            <w:tcW w:w="155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751586" w14:textId="5F93016C" w:rsidR="007A0AA6" w:rsidRPr="00A81FE4" w:rsidRDefault="001E2694" w:rsidP="00561D99">
            <w:pPr>
              <w:pStyle w:val="Labelstabel"/>
            </w:pPr>
            <w:r>
              <w:t>k</w:t>
            </w:r>
            <w:r w:rsidR="007A0AA6" w:rsidRPr="00A81FE4">
              <w:t>las</w:t>
            </w:r>
          </w:p>
        </w:tc>
        <w:tc>
          <w:tcPr>
            <w:tcW w:w="34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7C78EC6" w14:textId="77777777" w:rsidR="007A0AA6" w:rsidRPr="00A81FE4" w:rsidRDefault="007A0AA6" w:rsidP="00A968D2">
            <w:pPr>
              <w:spacing w:after="0" w:line="240" w:lineRule="auto"/>
            </w:pPr>
          </w:p>
        </w:tc>
        <w:tc>
          <w:tcPr>
            <w:tcW w:w="1930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BCF449" w14:textId="19C8BCFC" w:rsidR="007A0AA6" w:rsidRPr="00A81FE4" w:rsidRDefault="00440E2E" w:rsidP="00561D99">
            <w:pPr>
              <w:pStyle w:val="Labelstabel"/>
            </w:pPr>
            <w:r>
              <w:t>s</w:t>
            </w:r>
            <w:r w:rsidR="007A0AA6" w:rsidRPr="00A81FE4">
              <w:t>tageklas</w:t>
            </w:r>
          </w:p>
        </w:tc>
        <w:tc>
          <w:tcPr>
            <w:tcW w:w="32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4F44A65" w14:textId="77777777" w:rsidR="007A0AA6" w:rsidRPr="00A81FE4" w:rsidRDefault="007A0AA6" w:rsidP="00A968D2">
            <w:pPr>
              <w:spacing w:after="0" w:line="240" w:lineRule="auto"/>
            </w:pPr>
          </w:p>
        </w:tc>
      </w:tr>
      <w:tr w:rsidR="007A0AA6" w:rsidRPr="00A81FE4" w14:paraId="40404517" w14:textId="77777777" w:rsidTr="56799A31">
        <w:trPr>
          <w:trHeight w:hRule="exact" w:val="397"/>
          <w:jc w:val="center"/>
        </w:trPr>
        <w:tc>
          <w:tcPr>
            <w:tcW w:w="155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D69397" w14:textId="29889E7D" w:rsidR="007A0AA6" w:rsidRPr="00A81FE4" w:rsidRDefault="00440E2E" w:rsidP="00561D99">
            <w:pPr>
              <w:pStyle w:val="Labelstabel"/>
            </w:pPr>
            <w:proofErr w:type="spellStart"/>
            <w:r>
              <w:t>s</w:t>
            </w:r>
            <w:r w:rsidR="007A0AA6" w:rsidRPr="00A81FE4">
              <w:t>tageles</w:t>
            </w:r>
            <w:proofErr w:type="spellEnd"/>
            <w:r w:rsidR="007A0AA6" w:rsidRPr="00A81FE4">
              <w:t xml:space="preserve"> nr.</w:t>
            </w:r>
          </w:p>
        </w:tc>
        <w:tc>
          <w:tcPr>
            <w:tcW w:w="34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1BE8E212" w14:textId="77777777" w:rsidR="007A0AA6" w:rsidRPr="00A81FE4" w:rsidRDefault="007A0AA6" w:rsidP="00A968D2">
            <w:pPr>
              <w:spacing w:after="0" w:line="240" w:lineRule="auto"/>
            </w:pPr>
          </w:p>
        </w:tc>
        <w:tc>
          <w:tcPr>
            <w:tcW w:w="1930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359AB0" w14:textId="33F25B1F" w:rsidR="007A0AA6" w:rsidRPr="00A81FE4" w:rsidRDefault="00440E2E" w:rsidP="00561D99">
            <w:pPr>
              <w:pStyle w:val="Labelstabel"/>
            </w:pPr>
            <w:r>
              <w:t>m</w:t>
            </w:r>
            <w:r w:rsidR="007A0AA6" w:rsidRPr="00A81FE4">
              <w:t>entor</w:t>
            </w:r>
          </w:p>
        </w:tc>
        <w:tc>
          <w:tcPr>
            <w:tcW w:w="32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37C3D16" w14:textId="77777777" w:rsidR="007A0AA6" w:rsidRPr="00A81FE4" w:rsidRDefault="007A0AA6" w:rsidP="00A968D2">
            <w:pPr>
              <w:spacing w:after="0" w:line="240" w:lineRule="auto"/>
            </w:pPr>
          </w:p>
        </w:tc>
      </w:tr>
      <w:tr w:rsidR="007A0AA6" w:rsidRPr="00A81FE4" w14:paraId="66E7CC3F" w14:textId="77777777" w:rsidTr="56799A31">
        <w:trPr>
          <w:trHeight w:hRule="exact" w:val="397"/>
          <w:jc w:val="center"/>
        </w:trPr>
        <w:tc>
          <w:tcPr>
            <w:tcW w:w="155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A763DC" w14:textId="7C396A3A" w:rsidR="007A0AA6" w:rsidRPr="00A81FE4" w:rsidRDefault="00440E2E" w:rsidP="00561D99">
            <w:pPr>
              <w:pStyle w:val="Labelstabel"/>
            </w:pPr>
            <w:proofErr w:type="spellStart"/>
            <w:r>
              <w:t>v</w:t>
            </w:r>
            <w:r w:rsidR="007A0AA6" w:rsidRPr="00A81FE4">
              <w:t>aklector</w:t>
            </w:r>
            <w:proofErr w:type="spellEnd"/>
          </w:p>
        </w:tc>
        <w:tc>
          <w:tcPr>
            <w:tcW w:w="34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CAEED54" w14:textId="77777777" w:rsidR="007A0AA6" w:rsidRPr="00A81FE4" w:rsidRDefault="007A0AA6" w:rsidP="00A968D2">
            <w:pPr>
              <w:spacing w:after="0" w:line="240" w:lineRule="auto"/>
            </w:pPr>
          </w:p>
        </w:tc>
        <w:tc>
          <w:tcPr>
            <w:tcW w:w="1930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D3737A" w14:textId="24DB0BD3" w:rsidR="007A0AA6" w:rsidRPr="00A81FE4" w:rsidRDefault="00440E2E" w:rsidP="00561D99">
            <w:pPr>
              <w:pStyle w:val="Labelstabel"/>
            </w:pPr>
            <w:r>
              <w:t>d</w:t>
            </w:r>
            <w:r w:rsidR="007A0AA6" w:rsidRPr="00A81FE4">
              <w:t xml:space="preserve">atum </w:t>
            </w:r>
            <w:proofErr w:type="spellStart"/>
            <w:r w:rsidR="007A0AA6" w:rsidRPr="00A81FE4">
              <w:t>stageles</w:t>
            </w:r>
            <w:proofErr w:type="spellEnd"/>
          </w:p>
        </w:tc>
        <w:tc>
          <w:tcPr>
            <w:tcW w:w="32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401DF7E" w14:textId="77777777" w:rsidR="007A0AA6" w:rsidRPr="00A81FE4" w:rsidRDefault="007A0AA6" w:rsidP="00A968D2">
            <w:pPr>
              <w:spacing w:after="0" w:line="240" w:lineRule="auto"/>
            </w:pPr>
          </w:p>
        </w:tc>
      </w:tr>
      <w:tr w:rsidR="007A0AA6" w:rsidRPr="00A81FE4" w14:paraId="364C4953" w14:textId="77777777" w:rsidTr="56799A31">
        <w:trPr>
          <w:trHeight w:hRule="exact" w:val="397"/>
          <w:jc w:val="center"/>
        </w:trPr>
        <w:tc>
          <w:tcPr>
            <w:tcW w:w="1557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593872B" w14:textId="41AD2ABB" w:rsidR="007A0AA6" w:rsidRPr="00A81FE4" w:rsidRDefault="007A0AA6" w:rsidP="56799A31">
            <w:pPr>
              <w:pStyle w:val="Labelstabel"/>
              <w:rPr>
                <w:highlight w:val="yellow"/>
              </w:rPr>
            </w:pPr>
          </w:p>
        </w:tc>
        <w:tc>
          <w:tcPr>
            <w:tcW w:w="34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7B5673E" w14:textId="77777777" w:rsidR="007A0AA6" w:rsidRPr="00A81FE4" w:rsidRDefault="007A0AA6" w:rsidP="00A968D2">
            <w:pPr>
              <w:spacing w:after="0" w:line="240" w:lineRule="auto"/>
            </w:pPr>
          </w:p>
        </w:tc>
        <w:tc>
          <w:tcPr>
            <w:tcW w:w="1930" w:type="dxa"/>
            <w:tcBorders>
              <w:top w:val="single" w:sz="4" w:space="0" w:color="D9D9D9" w:themeColor="background1" w:themeShade="D9"/>
              <w:left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546A192" w14:textId="6FB37422" w:rsidR="007A0AA6" w:rsidRPr="00A81FE4" w:rsidRDefault="00440E2E" w:rsidP="00561D99">
            <w:pPr>
              <w:pStyle w:val="Labelstabel"/>
            </w:pPr>
            <w:r>
              <w:t>b</w:t>
            </w:r>
            <w:r w:rsidR="007A0AA6" w:rsidRPr="00A81FE4">
              <w:t xml:space="preserve">egin- en </w:t>
            </w:r>
            <w:proofErr w:type="spellStart"/>
            <w:r w:rsidR="007A0AA6" w:rsidRPr="00A81FE4">
              <w:t>einduur</w:t>
            </w:r>
            <w:proofErr w:type="spellEnd"/>
            <w:r w:rsidR="007A0AA6" w:rsidRPr="00A81FE4">
              <w:t xml:space="preserve"> </w:t>
            </w:r>
          </w:p>
        </w:tc>
        <w:tc>
          <w:tcPr>
            <w:tcW w:w="32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  <w:vAlign w:val="center"/>
          </w:tcPr>
          <w:p w14:paraId="71B13507" w14:textId="77777777" w:rsidR="007A0AA6" w:rsidRPr="00A81FE4" w:rsidRDefault="007A0AA6" w:rsidP="00A968D2">
            <w:pPr>
              <w:spacing w:after="0" w:line="240" w:lineRule="auto"/>
            </w:pPr>
          </w:p>
        </w:tc>
      </w:tr>
    </w:tbl>
    <w:p w14:paraId="27A5D1B1" w14:textId="77777777" w:rsidR="007A0AA6" w:rsidRPr="00A81FE4" w:rsidRDefault="007A0AA6" w:rsidP="007A0AA6"/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6"/>
        <w:gridCol w:w="3067"/>
        <w:gridCol w:w="1713"/>
        <w:gridCol w:w="2896"/>
      </w:tblGrid>
      <w:tr w:rsidR="007A0AA6" w:rsidRPr="00A81FE4" w14:paraId="32E486C9" w14:textId="77777777" w:rsidTr="00B01CA2">
        <w:trPr>
          <w:trHeight w:hRule="exact" w:val="454"/>
          <w:jc w:val="center"/>
        </w:trPr>
        <w:tc>
          <w:tcPr>
            <w:tcW w:w="1559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6A334B" w14:textId="5B2B4F24" w:rsidR="007A0AA6" w:rsidRPr="00A81FE4" w:rsidRDefault="00440E2E" w:rsidP="00561D99">
            <w:pPr>
              <w:pStyle w:val="Labelstabel"/>
            </w:pPr>
            <w:bookmarkStart w:id="0" w:name="_Hlk207092973"/>
            <w:r>
              <w:t>l</w:t>
            </w:r>
            <w:r w:rsidR="007A0AA6" w:rsidRPr="00A81FE4">
              <w:t>eergebied</w:t>
            </w:r>
          </w:p>
        </w:tc>
        <w:tc>
          <w:tcPr>
            <w:tcW w:w="3466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000000"/>
            </w:tcBorders>
            <w:vAlign w:val="center"/>
          </w:tcPr>
          <w:p w14:paraId="483E7C5E" w14:textId="77777777" w:rsidR="007A0AA6" w:rsidRPr="00A81FE4" w:rsidRDefault="007A0AA6" w:rsidP="00A968D2">
            <w:pPr>
              <w:spacing w:after="0" w:line="240" w:lineRule="auto"/>
            </w:pP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35FDDD" w14:textId="18FF6A69" w:rsidR="007A0AA6" w:rsidRPr="00A81FE4" w:rsidRDefault="00440E2E" w:rsidP="00561D99">
            <w:pPr>
              <w:pStyle w:val="Labelstabel"/>
            </w:pPr>
            <w:r>
              <w:t>o</w:t>
            </w:r>
            <w:r w:rsidR="007A0AA6" w:rsidRPr="00A81FE4">
              <w:t>nderdeel</w:t>
            </w:r>
          </w:p>
        </w:tc>
        <w:tc>
          <w:tcPr>
            <w:tcW w:w="3271" w:type="dxa"/>
            <w:tcBorders>
              <w:left w:val="single" w:sz="4" w:space="0" w:color="D9D9D9" w:themeColor="background1" w:themeShade="D9"/>
            </w:tcBorders>
            <w:vAlign w:val="center"/>
          </w:tcPr>
          <w:p w14:paraId="5258C759" w14:textId="77777777" w:rsidR="007A0AA6" w:rsidRPr="00A81FE4" w:rsidRDefault="007A0AA6" w:rsidP="00A968D2">
            <w:pPr>
              <w:spacing w:after="0" w:line="240" w:lineRule="auto"/>
            </w:pPr>
          </w:p>
        </w:tc>
      </w:tr>
      <w:tr w:rsidR="007A0AA6" w:rsidRPr="00A81FE4" w14:paraId="695692E3" w14:textId="77777777" w:rsidTr="00B01CA2">
        <w:trPr>
          <w:trHeight w:val="395"/>
          <w:jc w:val="center"/>
        </w:trPr>
        <w:tc>
          <w:tcPr>
            <w:tcW w:w="1559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413A49D" w14:textId="27D99934" w:rsidR="007A0AA6" w:rsidRPr="00A81FE4" w:rsidRDefault="00440E2E" w:rsidP="00561D99">
            <w:pPr>
              <w:pStyle w:val="Labelstabel"/>
            </w:pPr>
            <w:r>
              <w:t>l</w:t>
            </w:r>
            <w:r w:rsidR="007A0AA6" w:rsidRPr="00A81FE4">
              <w:t>esonderwerp</w:t>
            </w:r>
          </w:p>
        </w:tc>
        <w:tc>
          <w:tcPr>
            <w:tcW w:w="8658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  <w:vAlign w:val="center"/>
          </w:tcPr>
          <w:p w14:paraId="009EDB7A" w14:textId="77777777" w:rsidR="007A0AA6" w:rsidRPr="00A81FE4" w:rsidRDefault="007A0AA6" w:rsidP="00A968D2">
            <w:pPr>
              <w:spacing w:after="0" w:line="240" w:lineRule="auto"/>
            </w:pPr>
          </w:p>
        </w:tc>
      </w:tr>
      <w:bookmarkEnd w:id="0"/>
    </w:tbl>
    <w:p w14:paraId="394DF7D1" w14:textId="77777777" w:rsidR="007A0AA6" w:rsidRPr="00A81FE4" w:rsidRDefault="007A0AA6" w:rsidP="007A0AA6"/>
    <w:tbl>
      <w:tblPr>
        <w:tblStyle w:val="TableGrid"/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7A0AA6" w:rsidRPr="00A81FE4" w14:paraId="43308832" w14:textId="77777777" w:rsidTr="56799A31">
        <w:trPr>
          <w:jc w:val="center"/>
        </w:trPr>
        <w:tc>
          <w:tcPr>
            <w:tcW w:w="10206" w:type="dxa"/>
          </w:tcPr>
          <w:p w14:paraId="7F28DAB3" w14:textId="77777777" w:rsidR="00561D99" w:rsidRPr="000766A9" w:rsidRDefault="007A0AA6" w:rsidP="00561D99">
            <w:pPr>
              <w:spacing w:after="0"/>
            </w:pPr>
            <w:r w:rsidRPr="000766A9">
              <w:t xml:space="preserve">Deze leerstof is voor de leerlingen: </w:t>
            </w:r>
          </w:p>
          <w:p w14:paraId="5D5AF3B2" w14:textId="1787717B" w:rsidR="007A0AA6" w:rsidRPr="000766A9" w:rsidRDefault="00973ABA" w:rsidP="00561D99">
            <w:pPr>
              <w:spacing w:after="0"/>
            </w:pPr>
            <w:sdt>
              <w:sdtPr>
                <w:id w:val="1284228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22E870A" w:rsidRPr="0BDB303F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6A6B18A">
              <w:t xml:space="preserve"> herhaling</w:t>
            </w:r>
          </w:p>
          <w:p w14:paraId="0543D872" w14:textId="774FE01D" w:rsidR="007A0AA6" w:rsidRPr="000766A9" w:rsidRDefault="00973ABA" w:rsidP="00561D99">
            <w:pPr>
              <w:spacing w:after="0"/>
            </w:pPr>
            <w:sdt>
              <w:sdtPr>
                <w:id w:val="2096279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6A6B18A" w:rsidRPr="06A6B18A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6A6B18A">
              <w:t xml:space="preserve"> nieuw</w:t>
            </w:r>
          </w:p>
          <w:p w14:paraId="16D34CA8" w14:textId="77777777" w:rsidR="007A0AA6" w:rsidRPr="00A81FE4" w:rsidRDefault="00973ABA" w:rsidP="00561D99">
            <w:pPr>
              <w:spacing w:after="0"/>
            </w:pPr>
            <w:sdt>
              <w:sdtPr>
                <w:id w:val="680318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6C54" w:rsidRPr="000766A9">
                  <w:rPr>
                    <w:rFonts w:eastAsia="MS Gothic" w:hint="eastAsia"/>
                  </w:rPr>
                  <w:t>☐</w:t>
                </w:r>
              </w:sdtContent>
            </w:sdt>
            <w:r w:rsidR="007A0AA6" w:rsidRPr="000766A9">
              <w:t xml:space="preserve"> verdieping</w:t>
            </w:r>
          </w:p>
        </w:tc>
      </w:tr>
    </w:tbl>
    <w:p w14:paraId="37E5C4B9" w14:textId="77777777" w:rsidR="00561D99" w:rsidRPr="00A81FE4" w:rsidRDefault="00B01CA2" w:rsidP="00B01CA2">
      <w:pPr>
        <w:pStyle w:val="Heading1"/>
      </w:pPr>
      <w:r>
        <w:t>Opvolging: algemene beoordelingen</w:t>
      </w:r>
    </w:p>
    <w:tbl>
      <w:tblPr>
        <w:tblW w:w="90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2"/>
        <w:gridCol w:w="2424"/>
        <w:gridCol w:w="1686"/>
        <w:gridCol w:w="2850"/>
      </w:tblGrid>
      <w:tr w:rsidR="00B01CA2" w:rsidRPr="00A81FE4" w14:paraId="410C19C5" w14:textId="77777777" w:rsidTr="56799A31">
        <w:trPr>
          <w:jc w:val="center"/>
        </w:trPr>
        <w:tc>
          <w:tcPr>
            <w:tcW w:w="9072" w:type="dxa"/>
            <w:gridSpan w:val="4"/>
            <w:tcBorders>
              <w:bottom w:val="nil"/>
            </w:tcBorders>
          </w:tcPr>
          <w:p w14:paraId="04B8CFE4" w14:textId="5F76AD19" w:rsidR="00B01CA2" w:rsidRPr="00A81FE4" w:rsidRDefault="00440E2E" w:rsidP="00B01CA2">
            <w:r>
              <w:t>v</w:t>
            </w:r>
            <w:r w:rsidR="00B01CA2" w:rsidRPr="00A81FE4">
              <w:t>oorbereiding (1ste versie)</w:t>
            </w:r>
          </w:p>
        </w:tc>
      </w:tr>
      <w:tr w:rsidR="00B01CA2" w:rsidRPr="00A81FE4" w14:paraId="7867AA83" w14:textId="77777777" w:rsidTr="001D3F71">
        <w:trPr>
          <w:trHeight w:val="340"/>
          <w:jc w:val="center"/>
        </w:trPr>
        <w:tc>
          <w:tcPr>
            <w:tcW w:w="2112" w:type="dxa"/>
            <w:tcBorders>
              <w:top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458066" w14:textId="75ADC7B2" w:rsidR="00B01CA2" w:rsidRPr="00A81FE4" w:rsidRDefault="00440E2E" w:rsidP="00A968D2">
            <w:pPr>
              <w:pStyle w:val="Labelstabel"/>
            </w:pPr>
            <w:r>
              <w:t>b</w:t>
            </w:r>
            <w:r w:rsidR="00B01CA2">
              <w:t xml:space="preserve">esproken met </w:t>
            </w:r>
            <w:proofErr w:type="spellStart"/>
            <w:r w:rsidR="00AB1F57">
              <w:t>vak</w:t>
            </w:r>
            <w:r w:rsidR="00B01CA2">
              <w:t>lector</w:t>
            </w:r>
            <w:proofErr w:type="spellEnd"/>
          </w:p>
        </w:tc>
        <w:tc>
          <w:tcPr>
            <w:tcW w:w="2424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5B76C2" w14:textId="77777777" w:rsidR="00B01CA2" w:rsidRPr="00A81FE4" w:rsidRDefault="00B01CA2" w:rsidP="00A968D2">
            <w:pPr>
              <w:spacing w:after="0" w:line="240" w:lineRule="auto"/>
            </w:pPr>
          </w:p>
        </w:tc>
        <w:tc>
          <w:tcPr>
            <w:tcW w:w="1686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E7E909" w14:textId="17F31A71" w:rsidR="00B01CA2" w:rsidRPr="00A81FE4" w:rsidRDefault="00440E2E" w:rsidP="00A968D2">
            <w:pPr>
              <w:pStyle w:val="Labelstabel"/>
            </w:pPr>
            <w:r>
              <w:t>o</w:t>
            </w:r>
            <w:r w:rsidR="00B01CA2" w:rsidRPr="00A81FE4">
              <w:t>p datum van</w:t>
            </w:r>
          </w:p>
        </w:tc>
        <w:tc>
          <w:tcPr>
            <w:tcW w:w="2850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3E3E227" w14:textId="77777777" w:rsidR="00B01CA2" w:rsidRPr="00A81FE4" w:rsidRDefault="00B01CA2" w:rsidP="00A968D2">
            <w:pPr>
              <w:spacing w:after="0" w:line="240" w:lineRule="auto"/>
            </w:pPr>
          </w:p>
        </w:tc>
      </w:tr>
      <w:tr w:rsidR="00B01CA2" w:rsidRPr="00A81FE4" w14:paraId="535EC7E1" w14:textId="77777777" w:rsidTr="001D3F71">
        <w:trPr>
          <w:trHeight w:val="406"/>
          <w:jc w:val="center"/>
        </w:trPr>
        <w:tc>
          <w:tcPr>
            <w:tcW w:w="2112" w:type="dxa"/>
            <w:tcBorders>
              <w:top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C055435" w14:textId="06E62C8A" w:rsidR="00B01CA2" w:rsidRPr="00A81FE4" w:rsidRDefault="00440E2E" w:rsidP="00A968D2">
            <w:pPr>
              <w:pStyle w:val="Labelstabel"/>
            </w:pPr>
            <w:r>
              <w:t>n</w:t>
            </w:r>
            <w:r w:rsidR="00B01CA2" w:rsidRPr="00A81FE4">
              <w:t>agezien door mentor</w:t>
            </w:r>
          </w:p>
        </w:tc>
        <w:tc>
          <w:tcPr>
            <w:tcW w:w="24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37C4F65" w14:textId="77777777" w:rsidR="00B01CA2" w:rsidRPr="00A81FE4" w:rsidRDefault="00B01CA2" w:rsidP="00A968D2">
            <w:pPr>
              <w:spacing w:after="0" w:line="240" w:lineRule="auto"/>
            </w:pPr>
          </w:p>
        </w:tc>
        <w:tc>
          <w:tcPr>
            <w:tcW w:w="168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42FE9CE0" w14:textId="0A5E2112" w:rsidR="00B01CA2" w:rsidRPr="00A81FE4" w:rsidRDefault="00440E2E" w:rsidP="00A968D2">
            <w:pPr>
              <w:pStyle w:val="Labelstabel"/>
            </w:pPr>
            <w:r>
              <w:t>o</w:t>
            </w:r>
            <w:r w:rsidR="00B01CA2" w:rsidRPr="00A81FE4">
              <w:t>p datum van</w:t>
            </w:r>
          </w:p>
        </w:tc>
        <w:tc>
          <w:tcPr>
            <w:tcW w:w="2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</w:tcBorders>
            <w:vAlign w:val="center"/>
          </w:tcPr>
          <w:p w14:paraId="3CD50648" w14:textId="77777777" w:rsidR="00B01CA2" w:rsidRPr="00A81FE4" w:rsidRDefault="00B01CA2" w:rsidP="00A968D2">
            <w:pPr>
              <w:spacing w:after="0" w:line="240" w:lineRule="auto"/>
            </w:pPr>
          </w:p>
        </w:tc>
      </w:tr>
      <w:tr w:rsidR="00B01CA2" w:rsidRPr="00A81FE4" w14:paraId="7FCF85CE" w14:textId="77777777" w:rsidTr="56799A31">
        <w:trPr>
          <w:trHeight w:val="4535"/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</w:tcBorders>
          </w:tcPr>
          <w:p w14:paraId="7626E6C4" w14:textId="386636C9" w:rsidR="00B01CA2" w:rsidRPr="00A81FE4" w:rsidRDefault="00440E2E" w:rsidP="00B01CA2">
            <w:r>
              <w:t>b</w:t>
            </w:r>
            <w:r w:rsidR="00B01CA2">
              <w:t>edenkingen door de mentor/</w:t>
            </w:r>
            <w:proofErr w:type="spellStart"/>
            <w:r w:rsidR="0033106D">
              <w:t>vak</w:t>
            </w:r>
            <w:r w:rsidR="00B01CA2">
              <w:t>lector</w:t>
            </w:r>
            <w:proofErr w:type="spellEnd"/>
            <w:r w:rsidR="00B01CA2">
              <w:t>:</w:t>
            </w:r>
          </w:p>
          <w:p w14:paraId="4D6FD9D9" w14:textId="10C497B0" w:rsidR="00A96C54" w:rsidRPr="00A81FE4" w:rsidRDefault="00973ABA" w:rsidP="00A96C54">
            <w:pPr>
              <w:spacing w:line="240" w:lineRule="auto"/>
            </w:pPr>
            <w:sdt>
              <w:sdtPr>
                <w:id w:val="880054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6C54">
                  <w:t>☐</w:t>
                </w:r>
              </w:sdtContent>
            </w:sdt>
            <w:r w:rsidR="00B01CA2">
              <w:t xml:space="preserve"> met deze lesvoorbereiding mag je </w:t>
            </w:r>
            <w:r w:rsidR="00B01CA2" w:rsidRPr="00456AD0">
              <w:t>lesgeven</w:t>
            </w:r>
            <w:r w:rsidR="1AF2879C" w:rsidRPr="00456AD0">
              <w:t>.</w:t>
            </w:r>
            <w:r w:rsidR="00623083" w:rsidRPr="00456AD0">
              <w:br/>
            </w:r>
            <w:sdt>
              <w:sdtPr>
                <w:id w:val="45729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6C54" w:rsidRPr="00456AD0">
                  <w:t>☐</w:t>
                </w:r>
              </w:sdtContent>
            </w:sdt>
            <w:r w:rsidR="00B01CA2" w:rsidRPr="00456AD0">
              <w:t xml:space="preserve"> deze les aanpassen rekening houdend met volgende feedback (zie lesvoorbereiding)</w:t>
            </w:r>
            <w:r w:rsidR="19F499C5" w:rsidRPr="00456AD0">
              <w:t>:</w:t>
            </w:r>
            <w:r w:rsidR="00623083">
              <w:br/>
            </w:r>
            <w:sdt>
              <w:sdtPr>
                <w:id w:val="-1442446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6C54">
                  <w:t>☐</w:t>
                </w:r>
              </w:sdtContent>
            </w:sdt>
            <w:r w:rsidR="00B01CA2">
              <w:t xml:space="preserve"> deze les opnieuw maken want:    </w:t>
            </w:r>
          </w:p>
          <w:p w14:paraId="5705425B" w14:textId="77777777" w:rsidR="00EA38A3" w:rsidRPr="00A81FE4" w:rsidRDefault="00EA38A3" w:rsidP="00A968D2">
            <w:pPr>
              <w:spacing w:after="0" w:line="240" w:lineRule="auto"/>
            </w:pPr>
          </w:p>
        </w:tc>
      </w:tr>
      <w:tr w:rsidR="00B01CA2" w:rsidRPr="00A81FE4" w14:paraId="46D705C7" w14:textId="77777777" w:rsidTr="00EA38A3">
        <w:trPr>
          <w:trHeight w:val="400"/>
          <w:jc w:val="center"/>
        </w:trPr>
        <w:tc>
          <w:tcPr>
            <w:tcW w:w="9072" w:type="dxa"/>
            <w:gridSpan w:val="4"/>
          </w:tcPr>
          <w:p w14:paraId="574D2D7D" w14:textId="13693410" w:rsidR="00B01CA2" w:rsidRPr="00A81FE4" w:rsidRDefault="00973ABA" w:rsidP="00A968D2">
            <w:pPr>
              <w:spacing w:after="0" w:line="240" w:lineRule="auto"/>
            </w:pPr>
            <w:sdt>
              <w:sdtPr>
                <w:id w:val="153153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E1295D0">
                  <w:t>☐</w:t>
                </w:r>
              </w:sdtContent>
            </w:sdt>
            <w:r w:rsidR="00B01CA2">
              <w:t xml:space="preserve">  </w:t>
            </w:r>
            <w:r w:rsidR="00440E2E">
              <w:t xml:space="preserve">herwerkte </w:t>
            </w:r>
            <w:r w:rsidR="00B01CA2">
              <w:t>versie aanwezig tijdens de lesrealisatie</w:t>
            </w:r>
          </w:p>
        </w:tc>
      </w:tr>
    </w:tbl>
    <w:p w14:paraId="42057650" w14:textId="77777777" w:rsidR="00B01CA2" w:rsidRDefault="00A81FE4" w:rsidP="00A81FE4">
      <w:pPr>
        <w:pStyle w:val="Heading1"/>
      </w:pPr>
      <w:r w:rsidRPr="00A81FE4">
        <w:t>Inleidende rubrieken</w:t>
      </w:r>
    </w:p>
    <w:tbl>
      <w:tblPr>
        <w:tblW w:w="90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7"/>
        <w:gridCol w:w="6535"/>
      </w:tblGrid>
      <w:tr w:rsidR="00A81FE4" w:rsidRPr="00BF7087" w14:paraId="463B96E1" w14:textId="77777777" w:rsidTr="00A968D2">
        <w:trPr>
          <w:trHeight w:val="2170"/>
          <w:jc w:val="center"/>
        </w:trPr>
        <w:tc>
          <w:tcPr>
            <w:tcW w:w="2537" w:type="dxa"/>
            <w:tcBorders>
              <w:top w:val="single" w:sz="12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14:paraId="6698BECA" w14:textId="63A681C6" w:rsidR="00A81FE4" w:rsidRPr="00F12B38" w:rsidRDefault="00440E2E" w:rsidP="00F12B38">
            <w:pPr>
              <w:pStyle w:val="Labelstabelvet"/>
            </w:pPr>
            <w:r>
              <w:t>l</w:t>
            </w:r>
            <w:r w:rsidR="00950022">
              <w:t>eerplansituering</w:t>
            </w:r>
          </w:p>
          <w:p w14:paraId="0CDC4286" w14:textId="3D70FBDE" w:rsidR="00A81FE4" w:rsidRPr="00F12B38" w:rsidRDefault="00A81FE4" w:rsidP="00F12B38">
            <w:pPr>
              <w:pStyle w:val="Labelstabelvet"/>
            </w:pPr>
            <w:r>
              <w:t>(max.</w:t>
            </w:r>
            <w:r w:rsidR="1AE799F7">
              <w:t xml:space="preserve"> </w:t>
            </w:r>
            <w:r>
              <w:t>3 doelen)</w:t>
            </w:r>
          </w:p>
        </w:tc>
        <w:tc>
          <w:tcPr>
            <w:tcW w:w="6535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14:paraId="01B14717" w14:textId="5D665382" w:rsidR="00A54422" w:rsidRPr="00A81FE4" w:rsidRDefault="00973ABA" w:rsidP="00012760">
            <w:pPr>
              <w:spacing w:line="240" w:lineRule="auto"/>
            </w:pPr>
            <w:sdt>
              <w:sdtPr>
                <w:id w:val="-1427413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6A6B18A" w:rsidRPr="06A6B18A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6A6B18A">
              <w:t xml:space="preserve"> </w:t>
            </w:r>
            <w:hyperlink r:id="rId11" w:anchor="/" w:history="1">
              <w:r w:rsidR="06A6B18A" w:rsidRPr="004A03E3">
                <w:rPr>
                  <w:rStyle w:val="Hyperlink"/>
                </w:rPr>
                <w:t>ZILL</w:t>
              </w:r>
            </w:hyperlink>
            <w:r w:rsidR="06A6B18A">
              <w:t xml:space="preserve">  </w:t>
            </w:r>
            <w:sdt>
              <w:sdtPr>
                <w:id w:val="902945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6A6B18A">
                  <w:t>☐</w:t>
                </w:r>
              </w:sdtContent>
            </w:sdt>
            <w:r w:rsidR="06A6B18A">
              <w:t xml:space="preserve"> </w:t>
            </w:r>
            <w:hyperlink r:id="rId12" w:history="1">
              <w:proofErr w:type="spellStart"/>
              <w:r w:rsidR="06A6B18A" w:rsidRPr="00206111">
                <w:rPr>
                  <w:rStyle w:val="Hyperlink"/>
                </w:rPr>
                <w:t>Op.stap</w:t>
              </w:r>
              <w:proofErr w:type="spellEnd"/>
            </w:hyperlink>
            <w:r w:rsidR="06A6B18A">
              <w:t xml:space="preserve"> </w:t>
            </w:r>
            <w:r w:rsidR="00623083">
              <w:br/>
            </w:r>
            <w:sdt>
              <w:sdtPr>
                <w:id w:val="1578397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6A6B18A">
                  <w:t>☐</w:t>
                </w:r>
              </w:sdtContent>
            </w:sdt>
            <w:r w:rsidR="06A6B18A">
              <w:t xml:space="preserve"> </w:t>
            </w:r>
            <w:hyperlink r:id="rId13" w:history="1">
              <w:r w:rsidR="06A6B18A" w:rsidRPr="00113914">
                <w:rPr>
                  <w:rStyle w:val="Hyperlink"/>
                </w:rPr>
                <w:t>Leer Lokaal</w:t>
              </w:r>
            </w:hyperlink>
            <w:r w:rsidR="06A6B18A">
              <w:t xml:space="preserve"> </w:t>
            </w:r>
            <w:r w:rsidR="00623083">
              <w:br/>
            </w:r>
            <w:sdt>
              <w:sdtPr>
                <w:id w:val="-346093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6A6B18A">
                  <w:t>☐</w:t>
                </w:r>
              </w:sdtContent>
            </w:sdt>
            <w:r w:rsidR="06A6B18A">
              <w:t xml:space="preserve"> </w:t>
            </w:r>
            <w:hyperlink r:id="rId14" w:history="1">
              <w:r w:rsidR="06A6B18A" w:rsidRPr="00FF312C">
                <w:rPr>
                  <w:rStyle w:val="Hyperlink"/>
                </w:rPr>
                <w:t>Leerplan Go!</w:t>
              </w:r>
            </w:hyperlink>
            <w:r w:rsidR="002F4F65">
              <w:t xml:space="preserve"> </w:t>
            </w:r>
            <w:r w:rsidR="002F4F65">
              <w:br/>
            </w:r>
            <w:sdt>
              <w:sdtPr>
                <w:id w:val="1015508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47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47D5">
              <w:t xml:space="preserve"> </w:t>
            </w:r>
            <w:hyperlink r:id="rId15" w:history="1">
              <w:r w:rsidR="00D247D5" w:rsidRPr="003D3F38">
                <w:rPr>
                  <w:rStyle w:val="Hyperlink"/>
                </w:rPr>
                <w:t>RKG</w:t>
              </w:r>
            </w:hyperlink>
          </w:p>
          <w:p w14:paraId="35417027" w14:textId="0C7D3319" w:rsidR="00A81FE4" w:rsidRDefault="00440E2E" w:rsidP="00EA38A3">
            <w:pPr>
              <w:spacing w:after="0" w:line="240" w:lineRule="auto"/>
            </w:pPr>
            <w:r>
              <w:t>l</w:t>
            </w:r>
            <w:r w:rsidR="001D313A">
              <w:t>eerplandoelen:</w:t>
            </w:r>
          </w:p>
          <w:p w14:paraId="78F0BACF" w14:textId="5A966E05" w:rsidR="00012760" w:rsidRPr="00A81FE4" w:rsidRDefault="00012760" w:rsidP="00A968D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</w:pPr>
          </w:p>
        </w:tc>
      </w:tr>
      <w:tr w:rsidR="00927596" w:rsidRPr="00BF7087" w14:paraId="24ABCB74" w14:textId="77777777" w:rsidTr="0052173D">
        <w:trPr>
          <w:trHeight w:val="902"/>
          <w:jc w:val="center"/>
        </w:trPr>
        <w:tc>
          <w:tcPr>
            <w:tcW w:w="2537" w:type="dxa"/>
            <w:tcBorders>
              <w:top w:val="single" w:sz="12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14:paraId="4A219516" w14:textId="5291C4AC" w:rsidR="00927596" w:rsidRDefault="00440E2E" w:rsidP="2A5099D6">
            <w:pPr>
              <w:pStyle w:val="Labelstabelvet"/>
            </w:pPr>
            <w:r>
              <w:t>c</w:t>
            </w:r>
            <w:r w:rsidR="6A89EF09" w:rsidRPr="2A5099D6">
              <w:t xml:space="preserve">oncretisering </w:t>
            </w:r>
            <w:r>
              <w:t>leerplan</w:t>
            </w:r>
            <w:r w:rsidR="6A89EF09" w:rsidRPr="2A5099D6">
              <w:t xml:space="preserve">doelen </w:t>
            </w:r>
          </w:p>
          <w:p w14:paraId="4667D8FE" w14:textId="3352060F" w:rsidR="00927596" w:rsidRDefault="00FB5453" w:rsidP="2A5099D6">
            <w:pPr>
              <w:pStyle w:val="Labelstabelvet"/>
            </w:pPr>
            <w:r>
              <w:t xml:space="preserve">op </w:t>
            </w:r>
            <w:proofErr w:type="spellStart"/>
            <w:r>
              <w:t>leerlingniveau</w:t>
            </w:r>
            <w:proofErr w:type="spellEnd"/>
          </w:p>
        </w:tc>
        <w:tc>
          <w:tcPr>
            <w:tcW w:w="6535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14:paraId="18FC5DEB" w14:textId="5E36138C" w:rsidR="00927596" w:rsidRPr="00A81FE4" w:rsidRDefault="06A6B18A" w:rsidP="00A968D2">
            <w:pPr>
              <w:spacing w:after="0" w:line="240" w:lineRule="auto"/>
              <w:rPr>
                <w:rFonts w:ascii="Aptos" w:eastAsia="Aptos" w:hAnsi="Aptos" w:cs="Aptos"/>
                <w:sz w:val="20"/>
                <w:szCs w:val="20"/>
              </w:rPr>
            </w:pPr>
            <w:r w:rsidRPr="06A6B18A">
              <w:rPr>
                <w:rFonts w:ascii="Aptos" w:eastAsia="Aptos" w:hAnsi="Aptos" w:cs="Aptos"/>
                <w:sz w:val="20"/>
                <w:szCs w:val="20"/>
              </w:rPr>
              <w:t>Ik ken/weet/kan ...</w:t>
            </w:r>
          </w:p>
        </w:tc>
      </w:tr>
      <w:tr w:rsidR="00F12B38" w:rsidRPr="00BF7087" w14:paraId="4A6E7758" w14:textId="77777777" w:rsidTr="0052173D">
        <w:trPr>
          <w:trHeight w:val="397"/>
          <w:jc w:val="center"/>
        </w:trPr>
        <w:tc>
          <w:tcPr>
            <w:tcW w:w="2537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E8E8E8" w:themeColor="background2"/>
            </w:tcBorders>
            <w:vAlign w:val="center"/>
          </w:tcPr>
          <w:p w14:paraId="7717FCFE" w14:textId="5C270BA4" w:rsidR="00F12B38" w:rsidRPr="00F12B38" w:rsidRDefault="00440E2E" w:rsidP="00EA38A3">
            <w:pPr>
              <w:pStyle w:val="Labelstabelvet"/>
            </w:pPr>
            <w:r>
              <w:t>b</w:t>
            </w:r>
            <w:r w:rsidR="00950022">
              <w:t>eginsituatie</w:t>
            </w:r>
          </w:p>
        </w:tc>
        <w:tc>
          <w:tcPr>
            <w:tcW w:w="6535" w:type="dxa"/>
            <w:tcBorders>
              <w:top w:val="single" w:sz="4" w:space="0" w:color="auto"/>
              <w:left w:val="single" w:sz="4" w:space="0" w:color="E8E8E8" w:themeColor="background2"/>
              <w:bottom w:val="single" w:sz="4" w:space="0" w:color="D9D9D9" w:themeColor="background1" w:themeShade="D9"/>
              <w:right w:val="single" w:sz="12" w:space="0" w:color="auto"/>
            </w:tcBorders>
          </w:tcPr>
          <w:p w14:paraId="6E519282" w14:textId="77777777" w:rsidR="00F12B38" w:rsidRPr="00A81FE4" w:rsidRDefault="00F12B38" w:rsidP="0052173D">
            <w:pPr>
              <w:spacing w:after="0" w:line="240" w:lineRule="auto"/>
            </w:pPr>
          </w:p>
        </w:tc>
      </w:tr>
      <w:tr w:rsidR="00F12B38" w:rsidRPr="00BF7087" w14:paraId="46794A85" w14:textId="77777777" w:rsidTr="0052173D">
        <w:trPr>
          <w:trHeight w:val="397"/>
          <w:jc w:val="center"/>
        </w:trPr>
        <w:tc>
          <w:tcPr>
            <w:tcW w:w="253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E53706" w14:textId="16FCA64F" w:rsidR="00F12B38" w:rsidRPr="00F12B38" w:rsidRDefault="00440E2E" w:rsidP="00EA38A3">
            <w:pPr>
              <w:pStyle w:val="Labelstabel"/>
            </w:pPr>
            <w:r>
              <w:t>v</w:t>
            </w:r>
            <w:r w:rsidR="60BD46F0">
              <w:t>oorkennis van de klasgroep</w:t>
            </w:r>
          </w:p>
        </w:tc>
        <w:tc>
          <w:tcPr>
            <w:tcW w:w="65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67CA2AB" w14:textId="77777777" w:rsidR="00F12B38" w:rsidRPr="00A81FE4" w:rsidRDefault="00F12B38" w:rsidP="0052173D">
            <w:pPr>
              <w:spacing w:after="0" w:line="240" w:lineRule="auto"/>
            </w:pPr>
          </w:p>
        </w:tc>
      </w:tr>
      <w:tr w:rsidR="00F12B38" w:rsidRPr="00BF7087" w14:paraId="40BFD40A" w14:textId="77777777" w:rsidTr="0052173D">
        <w:trPr>
          <w:trHeight w:val="397"/>
          <w:jc w:val="center"/>
        </w:trPr>
        <w:tc>
          <w:tcPr>
            <w:tcW w:w="253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F5F8CC" w14:textId="13D2988F" w:rsidR="00F12B38" w:rsidRPr="00F12B38" w:rsidRDefault="00440E2E" w:rsidP="00EA38A3">
            <w:pPr>
              <w:pStyle w:val="Labelstabel"/>
            </w:pPr>
            <w:proofErr w:type="spellStart"/>
            <w:r>
              <w:t>l</w:t>
            </w:r>
            <w:r w:rsidR="00F12B38" w:rsidRPr="00F12B38">
              <w:t>eerlingspecifieke</w:t>
            </w:r>
            <w:proofErr w:type="spellEnd"/>
            <w:r w:rsidR="00F12B38" w:rsidRPr="00F12B38">
              <w:t xml:space="preserve"> gegevens</w:t>
            </w:r>
          </w:p>
        </w:tc>
        <w:tc>
          <w:tcPr>
            <w:tcW w:w="65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C5695DC" w14:textId="77777777" w:rsidR="00F12B38" w:rsidRPr="00A81FE4" w:rsidRDefault="00F12B38" w:rsidP="0052173D">
            <w:pPr>
              <w:spacing w:after="0" w:line="240" w:lineRule="auto"/>
            </w:pPr>
          </w:p>
        </w:tc>
      </w:tr>
      <w:tr w:rsidR="00F12B38" w:rsidRPr="00BF7087" w14:paraId="0215DE47" w14:textId="77777777" w:rsidTr="0052173D">
        <w:trPr>
          <w:trHeight w:val="397"/>
          <w:jc w:val="center"/>
        </w:trPr>
        <w:tc>
          <w:tcPr>
            <w:tcW w:w="2537" w:type="dxa"/>
            <w:tcBorders>
              <w:top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1A36698A" w14:textId="77F2D058" w:rsidR="00F12B38" w:rsidRPr="00F12B38" w:rsidRDefault="00440E2E" w:rsidP="00EA38A3">
            <w:pPr>
              <w:pStyle w:val="Labelstabel"/>
            </w:pPr>
            <w:r>
              <w:t>o</w:t>
            </w:r>
            <w:r w:rsidR="00F12B38" w:rsidRPr="00F12B38">
              <w:t>rganisatie</w:t>
            </w:r>
          </w:p>
        </w:tc>
        <w:tc>
          <w:tcPr>
            <w:tcW w:w="65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</w:tcBorders>
          </w:tcPr>
          <w:p w14:paraId="347B87CF" w14:textId="77777777" w:rsidR="00F12B38" w:rsidRPr="00A81FE4" w:rsidRDefault="00F12B38" w:rsidP="0052173D">
            <w:pPr>
              <w:spacing w:after="0" w:line="240" w:lineRule="auto"/>
            </w:pPr>
          </w:p>
        </w:tc>
      </w:tr>
      <w:tr w:rsidR="00F12B38" w:rsidRPr="00BF7087" w14:paraId="21CB9457" w14:textId="77777777" w:rsidTr="00440E2E">
        <w:trPr>
          <w:trHeight w:val="1202"/>
          <w:jc w:val="center"/>
        </w:trPr>
        <w:tc>
          <w:tcPr>
            <w:tcW w:w="2537" w:type="dxa"/>
            <w:tcBorders>
              <w:right w:val="single" w:sz="4" w:space="0" w:color="D9D9D9" w:themeColor="background1" w:themeShade="D9"/>
            </w:tcBorders>
          </w:tcPr>
          <w:p w14:paraId="523AAF94" w14:textId="74659256" w:rsidR="00F12B38" w:rsidRPr="00F12B38" w:rsidRDefault="00440E2E" w:rsidP="06A6B18A">
            <w:pPr>
              <w:pStyle w:val="Labelstabelvet"/>
            </w:pPr>
            <w:r>
              <w:t>l</w:t>
            </w:r>
            <w:r w:rsidR="06A6B18A">
              <w:t>eerinhoud/kernbegrippen</w:t>
            </w:r>
          </w:p>
        </w:tc>
        <w:tc>
          <w:tcPr>
            <w:tcW w:w="6535" w:type="dxa"/>
            <w:tcBorders>
              <w:left w:val="single" w:sz="4" w:space="0" w:color="D9D9D9" w:themeColor="background1" w:themeShade="D9"/>
            </w:tcBorders>
          </w:tcPr>
          <w:p w14:paraId="306EB2BC" w14:textId="77777777" w:rsidR="00F12B38" w:rsidRPr="00A81FE4" w:rsidRDefault="00F12B38" w:rsidP="06A6B18A"/>
        </w:tc>
      </w:tr>
      <w:tr w:rsidR="00F12B38" w:rsidRPr="00BF7087" w14:paraId="2A03C90F" w14:textId="77777777" w:rsidTr="00440E2E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202"/>
          <w:jc w:val="center"/>
        </w:trPr>
        <w:tc>
          <w:tcPr>
            <w:tcW w:w="2537" w:type="dxa"/>
            <w:tcBorders>
              <w:right w:val="single" w:sz="4" w:space="0" w:color="D9D9D9" w:themeColor="background1" w:themeShade="D9"/>
            </w:tcBorders>
          </w:tcPr>
          <w:p w14:paraId="1A06905F" w14:textId="192E66AF" w:rsidR="00F12B38" w:rsidRPr="00F12B38" w:rsidRDefault="00440E2E" w:rsidP="00F12B38">
            <w:pPr>
              <w:pStyle w:val="Labelstabelvet"/>
            </w:pPr>
            <w:r>
              <w:t>b</w:t>
            </w:r>
            <w:r w:rsidR="00950022">
              <w:t>ronnen</w:t>
            </w:r>
            <w:r w:rsidR="00F12B38">
              <w:br/>
            </w:r>
            <w:r w:rsidR="00F12B38" w:rsidRPr="00F12B38">
              <w:t xml:space="preserve">(volgens </w:t>
            </w:r>
            <w:hyperlink r:id="rId16" w:history="1">
              <w:r w:rsidR="00F12B38" w:rsidRPr="003C77B0">
                <w:rPr>
                  <w:rStyle w:val="Hyperlink"/>
                </w:rPr>
                <w:t>APA-normen</w:t>
              </w:r>
            </w:hyperlink>
            <w:r w:rsidR="00F12B38" w:rsidRPr="00F12B38">
              <w:t>)</w:t>
            </w:r>
          </w:p>
        </w:tc>
        <w:tc>
          <w:tcPr>
            <w:tcW w:w="6535" w:type="dxa"/>
            <w:tcBorders>
              <w:left w:val="single" w:sz="4" w:space="0" w:color="D9D9D9" w:themeColor="background1" w:themeShade="D9"/>
            </w:tcBorders>
          </w:tcPr>
          <w:p w14:paraId="08DD39EC" w14:textId="77777777" w:rsidR="00F12B38" w:rsidRPr="00A81FE4" w:rsidRDefault="00F12B38" w:rsidP="00EA38A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</w:pPr>
          </w:p>
        </w:tc>
      </w:tr>
    </w:tbl>
    <w:p w14:paraId="6E45125F" w14:textId="0BD22729" w:rsidR="00A81FE4" w:rsidRDefault="00950022" w:rsidP="00950022">
      <w:pPr>
        <w:pStyle w:val="Heading1"/>
      </w:pPr>
      <w:r w:rsidRPr="00950022">
        <w:t>Checklist didactische bouwstenen</w:t>
      </w:r>
      <w:r w:rsidR="00471AF9">
        <w:t xml:space="preserve"> </w:t>
      </w:r>
    </w:p>
    <w:tbl>
      <w:tblPr>
        <w:tblStyle w:val="TableGrid"/>
        <w:tblW w:w="906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84"/>
        <w:gridCol w:w="1049"/>
        <w:gridCol w:w="1134"/>
      </w:tblGrid>
      <w:tr w:rsidR="00F645F6" w14:paraId="61114EA2" w14:textId="61B3A5F0" w:rsidTr="00323B9E">
        <w:trPr>
          <w:cantSplit/>
          <w:trHeight w:val="1475"/>
        </w:trPr>
        <w:tc>
          <w:tcPr>
            <w:tcW w:w="6884" w:type="dxa"/>
          </w:tcPr>
          <w:p w14:paraId="6ADEC31D" w14:textId="0E9E5BEC" w:rsidR="00F645F6" w:rsidRPr="00F539DC" w:rsidRDefault="00F645F6" w:rsidP="00E147FF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F539DC">
              <w:t>Activeer relevante voorkennis.</w:t>
            </w:r>
          </w:p>
          <w:p w14:paraId="7EF0326E" w14:textId="5AF6C9D4" w:rsidR="00F645F6" w:rsidRPr="00F539DC" w:rsidRDefault="00F645F6" w:rsidP="00E147FF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F539DC">
              <w:t>Geef duidelijke, gestructureerde en uitdagende instructies.</w:t>
            </w:r>
          </w:p>
          <w:p w14:paraId="5FCBB2C0" w14:textId="6856CC3C" w:rsidR="00F645F6" w:rsidRPr="00F539DC" w:rsidRDefault="00F645F6" w:rsidP="00E147FF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F539DC">
              <w:t>Gebruik voorbeelden.</w:t>
            </w:r>
          </w:p>
          <w:p w14:paraId="24955548" w14:textId="686F5B77" w:rsidR="00F645F6" w:rsidRPr="00F539DC" w:rsidRDefault="00F645F6" w:rsidP="00E147FF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F539DC">
              <w:t>Combineer woord en beeld.</w:t>
            </w:r>
          </w:p>
          <w:p w14:paraId="0FF5635B" w14:textId="2222184B" w:rsidR="00F645F6" w:rsidRPr="00F539DC" w:rsidRDefault="00F645F6" w:rsidP="00E147FF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F539DC">
              <w:t>Laat leerstof actief verwerken.</w:t>
            </w:r>
          </w:p>
          <w:p w14:paraId="09035CF1" w14:textId="0783CF06" w:rsidR="00F645F6" w:rsidRDefault="00F645F6" w:rsidP="00E147FF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F539DC">
              <w:t>Zoek manieren om te achterhalen of de hele klas het begrepen heeft.</w:t>
            </w:r>
          </w:p>
        </w:tc>
        <w:tc>
          <w:tcPr>
            <w:tcW w:w="1049" w:type="dxa"/>
            <w:shd w:val="clear" w:color="auto" w:fill="D9F2D0" w:themeFill="accent6" w:themeFillTint="33"/>
            <w:textDirection w:val="btLr"/>
          </w:tcPr>
          <w:p w14:paraId="7E56AB43" w14:textId="77777777" w:rsidR="00F645F6" w:rsidRDefault="00F645F6" w:rsidP="00323B9E">
            <w:pPr>
              <w:spacing w:after="0"/>
              <w:ind w:left="113" w:right="113"/>
            </w:pPr>
          </w:p>
          <w:p w14:paraId="2984652B" w14:textId="10EA0F39" w:rsidR="00F645F6" w:rsidRPr="00F645F6" w:rsidRDefault="00F645F6" w:rsidP="00323B9E">
            <w:pPr>
              <w:spacing w:after="0"/>
              <w:ind w:left="113" w:right="113"/>
              <w:jc w:val="center"/>
            </w:pPr>
            <w:r>
              <w:t>Fase 1</w:t>
            </w:r>
          </w:p>
        </w:tc>
        <w:tc>
          <w:tcPr>
            <w:tcW w:w="1134" w:type="dxa"/>
            <w:vMerge w:val="restart"/>
            <w:shd w:val="clear" w:color="auto" w:fill="DAE9F7" w:themeFill="text2" w:themeFillTint="1A"/>
            <w:textDirection w:val="btLr"/>
          </w:tcPr>
          <w:p w14:paraId="579119E5" w14:textId="77777777" w:rsidR="00323B9E" w:rsidRDefault="00323B9E" w:rsidP="00323B9E">
            <w:pPr>
              <w:spacing w:after="0"/>
              <w:ind w:left="113" w:right="113"/>
              <w:jc w:val="center"/>
            </w:pPr>
          </w:p>
          <w:p w14:paraId="43F1DC54" w14:textId="0506239E" w:rsidR="00323B9E" w:rsidRDefault="00323B9E" w:rsidP="00323B9E">
            <w:pPr>
              <w:spacing w:after="0"/>
              <w:ind w:left="113" w:right="113"/>
              <w:jc w:val="center"/>
            </w:pPr>
            <w:r>
              <w:t>Fase 2</w:t>
            </w:r>
          </w:p>
        </w:tc>
      </w:tr>
      <w:tr w:rsidR="00F645F6" w14:paraId="6A49C67A" w14:textId="78326942" w:rsidTr="00632363">
        <w:trPr>
          <w:trHeight w:val="1556"/>
        </w:trPr>
        <w:tc>
          <w:tcPr>
            <w:tcW w:w="6884" w:type="dxa"/>
          </w:tcPr>
          <w:p w14:paraId="3E121252" w14:textId="77777777" w:rsidR="00F645F6" w:rsidRPr="00471AF9" w:rsidRDefault="00F645F6" w:rsidP="00E147FF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471AF9">
              <w:t xml:space="preserve">Ondersteunen bij moeilijke opdrachten. </w:t>
            </w:r>
          </w:p>
          <w:p w14:paraId="56559DE4" w14:textId="77777777" w:rsidR="00F645F6" w:rsidRPr="00471AF9" w:rsidRDefault="00F645F6" w:rsidP="00E147FF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471AF9">
              <w:t>Spreid oefening met leerstof in de tijd.</w:t>
            </w:r>
          </w:p>
          <w:p w14:paraId="2D972652" w14:textId="77777777" w:rsidR="00F645F6" w:rsidRPr="00471AF9" w:rsidRDefault="00F645F6" w:rsidP="00E147FF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471AF9">
              <w:t xml:space="preserve">Zorg voor afwisseling in oefentypes. </w:t>
            </w:r>
          </w:p>
          <w:p w14:paraId="1AA5E03F" w14:textId="77777777" w:rsidR="00F645F6" w:rsidRPr="00471AF9" w:rsidRDefault="00F645F6" w:rsidP="00E147FF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471AF9">
              <w:t>Gebruik toetsing als leer- en oefenstrategie.</w:t>
            </w:r>
          </w:p>
          <w:p w14:paraId="68989D29" w14:textId="77777777" w:rsidR="00F645F6" w:rsidRPr="00471AF9" w:rsidRDefault="00F645F6" w:rsidP="00E147FF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471AF9">
              <w:t>Geef feedback die leerlingen aan het denken zet.</w:t>
            </w:r>
          </w:p>
          <w:p w14:paraId="72921C04" w14:textId="04E19014" w:rsidR="00F645F6" w:rsidRPr="00471AF9" w:rsidRDefault="00F645F6" w:rsidP="00E147FF">
            <w:pPr>
              <w:pStyle w:val="ListParagraph"/>
              <w:numPr>
                <w:ilvl w:val="0"/>
                <w:numId w:val="18"/>
              </w:numPr>
              <w:spacing w:after="0"/>
            </w:pPr>
            <w:r w:rsidRPr="00471AF9">
              <w:t xml:space="preserve">Leer je leerlingen effectief leren. </w:t>
            </w:r>
          </w:p>
        </w:tc>
        <w:tc>
          <w:tcPr>
            <w:tcW w:w="1049" w:type="dxa"/>
          </w:tcPr>
          <w:p w14:paraId="23752D51" w14:textId="77777777" w:rsidR="00F645F6" w:rsidRPr="00F645F6" w:rsidRDefault="00F645F6" w:rsidP="00F645F6">
            <w:pPr>
              <w:spacing w:after="0"/>
              <w:ind w:left="283"/>
            </w:pPr>
          </w:p>
        </w:tc>
        <w:tc>
          <w:tcPr>
            <w:tcW w:w="1134" w:type="dxa"/>
            <w:vMerge/>
            <w:shd w:val="clear" w:color="auto" w:fill="DAE9F7" w:themeFill="text2" w:themeFillTint="1A"/>
          </w:tcPr>
          <w:p w14:paraId="40FD0E20" w14:textId="5F3CF8F0" w:rsidR="00F645F6" w:rsidRPr="00F539DC" w:rsidRDefault="00F645F6" w:rsidP="00950022">
            <w:pPr>
              <w:spacing w:after="0"/>
            </w:pPr>
          </w:p>
        </w:tc>
      </w:tr>
    </w:tbl>
    <w:p w14:paraId="700288D2" w14:textId="77777777" w:rsidR="00950022" w:rsidRDefault="00950022" w:rsidP="00950022">
      <w:pPr>
        <w:spacing w:after="0" w:line="257" w:lineRule="auto"/>
      </w:pPr>
    </w:p>
    <w:p w14:paraId="2C47D6AD" w14:textId="77777777" w:rsidR="00950022" w:rsidRDefault="00950022">
      <w:pPr>
        <w:spacing w:after="160"/>
      </w:pPr>
      <w:r>
        <w:br w:type="page"/>
      </w:r>
    </w:p>
    <w:p w14:paraId="1A33DF1B" w14:textId="41FDBB52" w:rsidR="00950022" w:rsidRDefault="06A6B18A" w:rsidP="00950022">
      <w:pPr>
        <w:pStyle w:val="Heading1"/>
      </w:pPr>
      <w:r>
        <w:t xml:space="preserve">Visuele ondersteuning </w:t>
      </w:r>
      <w:r w:rsidRPr="06A6B18A">
        <w:rPr>
          <w:sz w:val="26"/>
          <w:szCs w:val="26"/>
        </w:rPr>
        <w:t>(</w:t>
      </w:r>
      <w:proofErr w:type="gramStart"/>
      <w:r w:rsidRPr="06A6B18A">
        <w:rPr>
          <w:sz w:val="26"/>
          <w:szCs w:val="26"/>
        </w:rPr>
        <w:t>zelf ontworpen</w:t>
      </w:r>
      <w:proofErr w:type="gramEnd"/>
      <w:r w:rsidRPr="06A6B18A">
        <w:rPr>
          <w:sz w:val="26"/>
          <w:szCs w:val="26"/>
        </w:rPr>
        <w:t xml:space="preserve"> bordschema’s, </w:t>
      </w:r>
      <w:proofErr w:type="spellStart"/>
      <w:r w:rsidR="00D059AC">
        <w:rPr>
          <w:sz w:val="26"/>
          <w:szCs w:val="26"/>
        </w:rPr>
        <w:t>synthesedia</w:t>
      </w:r>
      <w:proofErr w:type="spellEnd"/>
      <w:r w:rsidRPr="06A6B18A">
        <w:rPr>
          <w:sz w:val="26"/>
          <w:szCs w:val="26"/>
        </w:rPr>
        <w:t>)</w:t>
      </w:r>
    </w:p>
    <w:p w14:paraId="7EF37ED9" w14:textId="779DC9EE" w:rsidR="00950022" w:rsidRDefault="00950022" w:rsidP="06A6B18A"/>
    <w:p w14:paraId="1E0977EB" w14:textId="18B619E8" w:rsidR="00950022" w:rsidRDefault="00950022" w:rsidP="06A6B18A"/>
    <w:p w14:paraId="422C4FAD" w14:textId="6B34453D" w:rsidR="00950022" w:rsidRDefault="00950022" w:rsidP="06A6B18A"/>
    <w:p w14:paraId="5B038463" w14:textId="2B08284B" w:rsidR="00950022" w:rsidRDefault="06A6B18A" w:rsidP="00950022">
      <w:pPr>
        <w:pStyle w:val="Heading1"/>
      </w:pPr>
      <w:r>
        <w:t>Lesverloop: Leerinhouden en didactisch handelen</w:t>
      </w:r>
    </w:p>
    <w:tbl>
      <w:tblPr>
        <w:tblW w:w="90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68"/>
        <w:gridCol w:w="3415"/>
        <w:gridCol w:w="2689"/>
      </w:tblGrid>
      <w:tr w:rsidR="00445D98" w:rsidRPr="005D1316" w14:paraId="1AC40380" w14:textId="77777777" w:rsidTr="06A6B18A">
        <w:trPr>
          <w:trHeight w:val="567"/>
          <w:jc w:val="center"/>
        </w:trPr>
        <w:tc>
          <w:tcPr>
            <w:tcW w:w="9923" w:type="dxa"/>
            <w:gridSpan w:val="3"/>
            <w:shd w:val="clear" w:color="auto" w:fill="D9D9D9" w:themeFill="background1" w:themeFillShade="D9"/>
          </w:tcPr>
          <w:p w14:paraId="30FAA621" w14:textId="3166CB19" w:rsidR="00445D98" w:rsidRPr="005D1316" w:rsidRDefault="06A6B18A" w:rsidP="2A5099D6">
            <w:pPr>
              <w:pStyle w:val="Heading2"/>
              <w:rPr>
                <w:color w:val="FF0000"/>
                <w:lang w:val="nl-NL"/>
              </w:rPr>
            </w:pPr>
            <w:r w:rsidRPr="06A6B18A">
              <w:rPr>
                <w:lang w:val="nl-NL"/>
              </w:rPr>
              <w:t>Inleiding</w:t>
            </w:r>
          </w:p>
        </w:tc>
      </w:tr>
      <w:tr w:rsidR="00445D98" w:rsidRPr="005D1316" w14:paraId="2E19DCB0" w14:textId="77777777" w:rsidTr="0052173D">
        <w:trPr>
          <w:trHeight w:val="324"/>
          <w:jc w:val="center"/>
        </w:trPr>
        <w:tc>
          <w:tcPr>
            <w:tcW w:w="3246" w:type="dxa"/>
          </w:tcPr>
          <w:p w14:paraId="6CC71239" w14:textId="5475168B" w:rsidR="00445D98" w:rsidRPr="00445D98" w:rsidRDefault="001E2694" w:rsidP="0052173D">
            <w:pPr>
              <w:spacing w:after="0" w:line="240" w:lineRule="auto"/>
              <w:rPr>
                <w:rStyle w:val="Strong"/>
                <w:sz w:val="20"/>
                <w:szCs w:val="20"/>
              </w:rPr>
            </w:pPr>
            <w:r>
              <w:rPr>
                <w:rStyle w:val="Strong"/>
                <w:sz w:val="20"/>
                <w:szCs w:val="20"/>
              </w:rPr>
              <w:t>t</w:t>
            </w:r>
            <w:r w:rsidR="06A6B18A" w:rsidRPr="06A6B18A">
              <w:rPr>
                <w:rStyle w:val="Strong"/>
                <w:sz w:val="20"/>
                <w:szCs w:val="20"/>
              </w:rPr>
              <w:t>iming</w:t>
            </w:r>
            <w:r w:rsidR="06A6B18A" w:rsidRPr="06A6B18A">
              <w:rPr>
                <w:sz w:val="20"/>
                <w:szCs w:val="20"/>
              </w:rPr>
              <w:t xml:space="preserve">: </w:t>
            </w:r>
          </w:p>
        </w:tc>
        <w:tc>
          <w:tcPr>
            <w:tcW w:w="3738" w:type="dxa"/>
          </w:tcPr>
          <w:p w14:paraId="2C1314E9" w14:textId="20C67762" w:rsidR="00445D98" w:rsidRPr="005D1316" w:rsidRDefault="001E2694" w:rsidP="0052173D">
            <w:pPr>
              <w:spacing w:after="0" w:line="240" w:lineRule="auto"/>
              <w:rPr>
                <w:sz w:val="20"/>
                <w:szCs w:val="20"/>
                <w:lang w:val="nl-NL"/>
              </w:rPr>
            </w:pPr>
            <w:r>
              <w:rPr>
                <w:rStyle w:val="Strong"/>
                <w:sz w:val="20"/>
                <w:szCs w:val="20"/>
              </w:rPr>
              <w:t>w</w:t>
            </w:r>
            <w:r w:rsidR="06A6B18A" w:rsidRPr="06A6B18A">
              <w:rPr>
                <w:rStyle w:val="Strong"/>
                <w:sz w:val="20"/>
                <w:szCs w:val="20"/>
              </w:rPr>
              <w:t>erkvorm</w:t>
            </w:r>
            <w:r w:rsidR="06A6B18A" w:rsidRPr="06A6B18A">
              <w:rPr>
                <w:sz w:val="20"/>
                <w:szCs w:val="20"/>
                <w:lang w:val="nl-NL"/>
              </w:rPr>
              <w:t>:</w:t>
            </w:r>
            <w:bookmarkStart w:id="1" w:name="Text36"/>
            <w:r w:rsidR="06A6B18A" w:rsidRPr="06A6B18A">
              <w:rPr>
                <w:sz w:val="20"/>
                <w:szCs w:val="20"/>
                <w:lang w:val="nl-NL"/>
              </w:rPr>
              <w:t xml:space="preserve"> </w:t>
            </w:r>
            <w:bookmarkEnd w:id="1"/>
          </w:p>
        </w:tc>
        <w:tc>
          <w:tcPr>
            <w:tcW w:w="2939" w:type="dxa"/>
          </w:tcPr>
          <w:p w14:paraId="73160063" w14:textId="11741F25" w:rsidR="00445D98" w:rsidRPr="005D1316" w:rsidRDefault="001E2694" w:rsidP="0052173D">
            <w:pPr>
              <w:spacing w:after="0" w:line="240" w:lineRule="auto"/>
              <w:rPr>
                <w:b/>
                <w:bCs/>
                <w:sz w:val="20"/>
                <w:szCs w:val="20"/>
                <w:lang w:val="nl-NL"/>
              </w:rPr>
            </w:pPr>
            <w:r>
              <w:rPr>
                <w:b/>
                <w:bCs/>
                <w:sz w:val="20"/>
                <w:szCs w:val="20"/>
                <w:lang w:val="nl-NL"/>
              </w:rPr>
              <w:t>o</w:t>
            </w:r>
            <w:r w:rsidR="06A6B18A" w:rsidRPr="06A6B18A">
              <w:rPr>
                <w:b/>
                <w:bCs/>
                <w:sz w:val="20"/>
                <w:szCs w:val="20"/>
                <w:lang w:val="nl-NL"/>
              </w:rPr>
              <w:t>nderwijs- en leermiddelen:</w:t>
            </w:r>
          </w:p>
        </w:tc>
      </w:tr>
      <w:tr w:rsidR="00445D98" w:rsidRPr="005D1316" w14:paraId="36442FDE" w14:textId="77777777" w:rsidTr="00AC142B">
        <w:trPr>
          <w:trHeight w:val="839"/>
          <w:jc w:val="center"/>
        </w:trPr>
        <w:tc>
          <w:tcPr>
            <w:tcW w:w="9923" w:type="dxa"/>
            <w:gridSpan w:val="3"/>
          </w:tcPr>
          <w:p w14:paraId="79990038" w14:textId="0897F4DB" w:rsidR="00445D98" w:rsidRPr="005D1316" w:rsidRDefault="06A6B18A" w:rsidP="06A6B18A">
            <w:pPr>
              <w:rPr>
                <w:sz w:val="20"/>
                <w:szCs w:val="20"/>
                <w:lang w:val="nl-NL"/>
              </w:rPr>
            </w:pPr>
            <w:r w:rsidRPr="06A6B18A">
              <w:rPr>
                <w:b/>
                <w:bCs/>
                <w:sz w:val="20"/>
                <w:szCs w:val="20"/>
                <w:lang w:val="nl-NL"/>
              </w:rPr>
              <w:t xml:space="preserve">Welke voorkennis wil je activeren? </w:t>
            </w:r>
          </w:p>
          <w:p w14:paraId="31341631" w14:textId="24BD230A" w:rsidR="00445D98" w:rsidRPr="005D1316" w:rsidRDefault="00445D98" w:rsidP="00AC142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14" w:hanging="357"/>
              <w:contextualSpacing w:val="0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</w:tbl>
    <w:p w14:paraId="70ED17DC" w14:textId="77777777" w:rsidR="00445D98" w:rsidRDefault="00445D98" w:rsidP="00445D98"/>
    <w:p w14:paraId="4B8AF570" w14:textId="3FF2FA3F" w:rsidR="2A5099D6" w:rsidRDefault="2A5099D6" w:rsidP="00AC142B">
      <w:pPr>
        <w:pStyle w:val="ListParagraph"/>
        <w:numPr>
          <w:ilvl w:val="0"/>
          <w:numId w:val="4"/>
        </w:numPr>
        <w:spacing w:after="0" w:line="240" w:lineRule="auto"/>
        <w:ind w:left="714" w:hanging="357"/>
        <w:contextualSpacing w:val="0"/>
      </w:pPr>
    </w:p>
    <w:p w14:paraId="047C39C8" w14:textId="639634D9" w:rsidR="2A5099D6" w:rsidRDefault="2A5099D6"/>
    <w:tbl>
      <w:tblPr>
        <w:tblW w:w="90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68"/>
        <w:gridCol w:w="3415"/>
        <w:gridCol w:w="2689"/>
      </w:tblGrid>
      <w:tr w:rsidR="00445D98" w:rsidRPr="005D1316" w14:paraId="4F6AB8A1" w14:textId="77777777" w:rsidTr="06A6B18A">
        <w:trPr>
          <w:trHeight w:val="567"/>
          <w:jc w:val="center"/>
        </w:trPr>
        <w:tc>
          <w:tcPr>
            <w:tcW w:w="9923" w:type="dxa"/>
            <w:gridSpan w:val="3"/>
            <w:shd w:val="clear" w:color="auto" w:fill="D9D9D9" w:themeFill="background1" w:themeFillShade="D9"/>
          </w:tcPr>
          <w:p w14:paraId="40A32FBA" w14:textId="34DB32AE" w:rsidR="00445D98" w:rsidRPr="005D1316" w:rsidRDefault="06A6B18A" w:rsidP="00F01B0C">
            <w:pPr>
              <w:pStyle w:val="Heading2"/>
              <w:rPr>
                <w:lang w:val="nl-NL"/>
              </w:rPr>
            </w:pPr>
            <w:r w:rsidRPr="06A6B18A">
              <w:rPr>
                <w:lang w:val="nl-NL"/>
              </w:rPr>
              <w:t>Kern</w:t>
            </w:r>
          </w:p>
        </w:tc>
      </w:tr>
      <w:tr w:rsidR="00445D98" w:rsidRPr="005D1316" w14:paraId="32855602" w14:textId="77777777" w:rsidTr="0052173D">
        <w:trPr>
          <w:trHeight w:val="309"/>
          <w:jc w:val="center"/>
        </w:trPr>
        <w:tc>
          <w:tcPr>
            <w:tcW w:w="3246" w:type="dxa"/>
          </w:tcPr>
          <w:p w14:paraId="4C39CBF5" w14:textId="3761570B" w:rsidR="00445D98" w:rsidRPr="00445D98" w:rsidRDefault="001E2694" w:rsidP="0052173D">
            <w:pPr>
              <w:spacing w:after="0" w:line="240" w:lineRule="auto"/>
              <w:rPr>
                <w:rStyle w:val="Strong"/>
                <w:sz w:val="20"/>
                <w:szCs w:val="20"/>
              </w:rPr>
            </w:pPr>
            <w:r>
              <w:rPr>
                <w:rStyle w:val="Strong"/>
                <w:sz w:val="20"/>
                <w:szCs w:val="20"/>
              </w:rPr>
              <w:t>t</w:t>
            </w:r>
            <w:r w:rsidR="06A6B18A" w:rsidRPr="06A6B18A">
              <w:rPr>
                <w:rStyle w:val="Strong"/>
                <w:sz w:val="20"/>
                <w:szCs w:val="20"/>
              </w:rPr>
              <w:t>iming</w:t>
            </w:r>
            <w:r w:rsidR="06A6B18A" w:rsidRPr="06A6B18A">
              <w:rPr>
                <w:sz w:val="20"/>
                <w:szCs w:val="20"/>
              </w:rPr>
              <w:t xml:space="preserve">: </w:t>
            </w:r>
          </w:p>
        </w:tc>
        <w:tc>
          <w:tcPr>
            <w:tcW w:w="3738" w:type="dxa"/>
          </w:tcPr>
          <w:p w14:paraId="60525D2E" w14:textId="553BB4B6" w:rsidR="00445D98" w:rsidRPr="005D1316" w:rsidRDefault="001E2694" w:rsidP="0052173D">
            <w:pPr>
              <w:spacing w:after="0" w:line="240" w:lineRule="auto"/>
              <w:rPr>
                <w:sz w:val="20"/>
                <w:szCs w:val="20"/>
                <w:lang w:val="nl-NL"/>
              </w:rPr>
            </w:pPr>
            <w:r>
              <w:rPr>
                <w:rStyle w:val="Strong"/>
                <w:sz w:val="20"/>
                <w:szCs w:val="20"/>
              </w:rPr>
              <w:t>w</w:t>
            </w:r>
            <w:r w:rsidR="06A6B18A" w:rsidRPr="06A6B18A">
              <w:rPr>
                <w:rStyle w:val="Strong"/>
                <w:sz w:val="20"/>
                <w:szCs w:val="20"/>
              </w:rPr>
              <w:t>erkvormen</w:t>
            </w:r>
            <w:r w:rsidR="06A6B18A" w:rsidRPr="06A6B18A">
              <w:rPr>
                <w:sz w:val="20"/>
                <w:szCs w:val="20"/>
                <w:lang w:val="nl-NL"/>
              </w:rPr>
              <w:t xml:space="preserve">: </w:t>
            </w:r>
          </w:p>
        </w:tc>
        <w:tc>
          <w:tcPr>
            <w:tcW w:w="2939" w:type="dxa"/>
          </w:tcPr>
          <w:p w14:paraId="52CD8C1F" w14:textId="390C20B6" w:rsidR="00445D98" w:rsidRPr="005D1316" w:rsidRDefault="001E2694" w:rsidP="0052173D">
            <w:pPr>
              <w:spacing w:after="0" w:line="240" w:lineRule="auto"/>
              <w:rPr>
                <w:b/>
                <w:bCs/>
                <w:sz w:val="20"/>
                <w:szCs w:val="20"/>
                <w:lang w:val="nl-NL"/>
              </w:rPr>
            </w:pPr>
            <w:r>
              <w:rPr>
                <w:b/>
                <w:bCs/>
                <w:sz w:val="20"/>
                <w:szCs w:val="20"/>
                <w:lang w:val="nl-NL"/>
              </w:rPr>
              <w:t>o</w:t>
            </w:r>
            <w:r w:rsidR="06A6B18A" w:rsidRPr="06A6B18A">
              <w:rPr>
                <w:b/>
                <w:bCs/>
                <w:sz w:val="20"/>
                <w:szCs w:val="20"/>
                <w:lang w:val="nl-NL"/>
              </w:rPr>
              <w:t xml:space="preserve">nderwijs- en leermiddelen: </w:t>
            </w:r>
          </w:p>
        </w:tc>
      </w:tr>
      <w:tr w:rsidR="00445D98" w:rsidRPr="005D1316" w14:paraId="247D25BA" w14:textId="77777777" w:rsidTr="00AC142B">
        <w:trPr>
          <w:trHeight w:val="783"/>
          <w:jc w:val="center"/>
        </w:trPr>
        <w:tc>
          <w:tcPr>
            <w:tcW w:w="9923" w:type="dxa"/>
            <w:gridSpan w:val="3"/>
          </w:tcPr>
          <w:p w14:paraId="5936BF24" w14:textId="511F66CC" w:rsidR="00445D98" w:rsidRDefault="00AC142B" w:rsidP="06A6B18A">
            <w:pPr>
              <w:rPr>
                <w:sz w:val="20"/>
                <w:szCs w:val="20"/>
                <w:lang w:val="nl-NL"/>
              </w:rPr>
            </w:pPr>
            <w:r>
              <w:rPr>
                <w:rStyle w:val="Strong"/>
                <w:sz w:val="20"/>
                <w:szCs w:val="20"/>
              </w:rPr>
              <w:t>l</w:t>
            </w:r>
            <w:r w:rsidR="06A6B18A" w:rsidRPr="06A6B18A">
              <w:rPr>
                <w:rStyle w:val="Strong"/>
                <w:sz w:val="20"/>
                <w:szCs w:val="20"/>
              </w:rPr>
              <w:t>eerplandoelen</w:t>
            </w:r>
            <w:r w:rsidR="06A6B18A" w:rsidRPr="06A6B18A">
              <w:rPr>
                <w:sz w:val="20"/>
                <w:szCs w:val="20"/>
                <w:lang w:val="nl-NL"/>
              </w:rPr>
              <w:t xml:space="preserve">: </w:t>
            </w:r>
          </w:p>
          <w:p w14:paraId="40414EE9" w14:textId="458BEA9F" w:rsidR="004037EE" w:rsidRPr="004037EE" w:rsidRDefault="004037EE" w:rsidP="00AC142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14" w:hanging="357"/>
              <w:contextualSpacing w:val="0"/>
              <w:rPr>
                <w:sz w:val="20"/>
                <w:szCs w:val="20"/>
                <w:lang w:val="nl-NL"/>
              </w:rPr>
            </w:pPr>
          </w:p>
        </w:tc>
      </w:tr>
    </w:tbl>
    <w:p w14:paraId="701D0551" w14:textId="77777777" w:rsidR="00445D98" w:rsidRDefault="00445D98" w:rsidP="00445D98"/>
    <w:p w14:paraId="2461EFD6" w14:textId="67E41460" w:rsidR="00E54D8B" w:rsidRDefault="00E54D8B" w:rsidP="00AC142B">
      <w:pPr>
        <w:pStyle w:val="ListParagraph"/>
        <w:numPr>
          <w:ilvl w:val="0"/>
          <w:numId w:val="4"/>
        </w:numPr>
        <w:spacing w:after="0" w:line="240" w:lineRule="auto"/>
        <w:ind w:left="714" w:hanging="357"/>
        <w:contextualSpacing w:val="0"/>
      </w:pPr>
    </w:p>
    <w:p w14:paraId="26E0BE07" w14:textId="1193F7AD" w:rsidR="06A6B18A" w:rsidRDefault="06A6B18A"/>
    <w:p w14:paraId="5B1A27A8" w14:textId="77777777" w:rsidR="00E54D8B" w:rsidRDefault="00E54D8B" w:rsidP="00445D98"/>
    <w:tbl>
      <w:tblPr>
        <w:tblW w:w="90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68"/>
        <w:gridCol w:w="3415"/>
        <w:gridCol w:w="2689"/>
      </w:tblGrid>
      <w:tr w:rsidR="00445D98" w:rsidRPr="005D1316" w14:paraId="0F2FC76A" w14:textId="77777777" w:rsidTr="06A6B18A">
        <w:trPr>
          <w:trHeight w:val="567"/>
          <w:jc w:val="center"/>
        </w:trPr>
        <w:tc>
          <w:tcPr>
            <w:tcW w:w="9923" w:type="dxa"/>
            <w:gridSpan w:val="3"/>
            <w:shd w:val="clear" w:color="auto" w:fill="D9D9D9" w:themeFill="background1" w:themeFillShade="D9"/>
          </w:tcPr>
          <w:p w14:paraId="157045BB" w14:textId="4292C1F1" w:rsidR="00445D98" w:rsidRPr="005D1316" w:rsidRDefault="06A6B18A" w:rsidP="00F01B0C">
            <w:pPr>
              <w:pStyle w:val="Heading2"/>
              <w:rPr>
                <w:lang w:val="nl-NL"/>
              </w:rPr>
            </w:pPr>
            <w:r w:rsidRPr="06A6B18A">
              <w:rPr>
                <w:lang w:val="nl-NL"/>
              </w:rPr>
              <w:t xml:space="preserve">Slot: </w:t>
            </w:r>
            <w:r w:rsidR="001D3F71">
              <w:rPr>
                <w:lang w:val="nl-NL"/>
              </w:rPr>
              <w:t>e</w:t>
            </w:r>
            <w:r w:rsidRPr="06A6B18A">
              <w:rPr>
                <w:lang w:val="nl-NL"/>
              </w:rPr>
              <w:t>valuatie/reflectie/feedback</w:t>
            </w:r>
          </w:p>
        </w:tc>
      </w:tr>
      <w:tr w:rsidR="00445D98" w:rsidRPr="005D1316" w14:paraId="114726AA" w14:textId="77777777" w:rsidTr="0052173D">
        <w:trPr>
          <w:trHeight w:val="315"/>
          <w:jc w:val="center"/>
        </w:trPr>
        <w:tc>
          <w:tcPr>
            <w:tcW w:w="3246" w:type="dxa"/>
          </w:tcPr>
          <w:p w14:paraId="3701F4FE" w14:textId="0AA97582" w:rsidR="00445D98" w:rsidRPr="00445D98" w:rsidRDefault="001E2694" w:rsidP="0052173D">
            <w:pPr>
              <w:spacing w:after="0" w:line="240" w:lineRule="auto"/>
              <w:rPr>
                <w:rStyle w:val="Strong"/>
                <w:sz w:val="20"/>
                <w:szCs w:val="20"/>
              </w:rPr>
            </w:pPr>
            <w:r>
              <w:rPr>
                <w:rStyle w:val="Strong"/>
                <w:sz w:val="20"/>
                <w:szCs w:val="20"/>
              </w:rPr>
              <w:t>t</w:t>
            </w:r>
            <w:r w:rsidR="06A6B18A" w:rsidRPr="06A6B18A">
              <w:rPr>
                <w:rStyle w:val="Strong"/>
                <w:sz w:val="20"/>
                <w:szCs w:val="20"/>
              </w:rPr>
              <w:t>iming</w:t>
            </w:r>
            <w:r w:rsidR="06A6B18A" w:rsidRPr="06A6B18A">
              <w:rPr>
                <w:sz w:val="20"/>
                <w:szCs w:val="20"/>
              </w:rPr>
              <w:t xml:space="preserve">: </w:t>
            </w:r>
          </w:p>
        </w:tc>
        <w:tc>
          <w:tcPr>
            <w:tcW w:w="3738" w:type="dxa"/>
          </w:tcPr>
          <w:p w14:paraId="612072B0" w14:textId="02FA93FB" w:rsidR="00445D98" w:rsidRPr="005D1316" w:rsidRDefault="001E2694" w:rsidP="0052173D">
            <w:pPr>
              <w:spacing w:after="0" w:line="240" w:lineRule="auto"/>
              <w:rPr>
                <w:sz w:val="20"/>
                <w:szCs w:val="20"/>
                <w:lang w:val="nl-NL"/>
              </w:rPr>
            </w:pPr>
            <w:r>
              <w:rPr>
                <w:rStyle w:val="Strong"/>
                <w:sz w:val="20"/>
                <w:szCs w:val="20"/>
              </w:rPr>
              <w:t>w</w:t>
            </w:r>
            <w:r w:rsidR="06A6B18A" w:rsidRPr="06A6B18A">
              <w:rPr>
                <w:rStyle w:val="Strong"/>
                <w:sz w:val="20"/>
                <w:szCs w:val="20"/>
              </w:rPr>
              <w:t>erkvorm</w:t>
            </w:r>
            <w:r w:rsidR="06A6B18A" w:rsidRPr="06A6B18A">
              <w:rPr>
                <w:sz w:val="20"/>
                <w:szCs w:val="20"/>
                <w:lang w:val="nl-NL"/>
              </w:rPr>
              <w:t xml:space="preserve">: </w:t>
            </w:r>
          </w:p>
        </w:tc>
        <w:tc>
          <w:tcPr>
            <w:tcW w:w="2939" w:type="dxa"/>
          </w:tcPr>
          <w:p w14:paraId="34DCAF8B" w14:textId="7452B9EE" w:rsidR="00445D98" w:rsidRPr="005D1316" w:rsidRDefault="001E2694" w:rsidP="0052173D">
            <w:pPr>
              <w:spacing w:after="0" w:line="240" w:lineRule="auto"/>
              <w:rPr>
                <w:b/>
                <w:bCs/>
                <w:sz w:val="20"/>
                <w:szCs w:val="20"/>
                <w:lang w:val="nl-NL"/>
              </w:rPr>
            </w:pPr>
            <w:r>
              <w:rPr>
                <w:b/>
                <w:bCs/>
                <w:sz w:val="20"/>
                <w:szCs w:val="20"/>
                <w:lang w:val="nl-NL"/>
              </w:rPr>
              <w:t>o</w:t>
            </w:r>
            <w:r w:rsidR="06A6B18A" w:rsidRPr="06A6B18A">
              <w:rPr>
                <w:b/>
                <w:bCs/>
                <w:sz w:val="20"/>
                <w:szCs w:val="20"/>
                <w:lang w:val="nl-NL"/>
              </w:rPr>
              <w:t>nderwijs- en leermiddelen:</w:t>
            </w:r>
          </w:p>
        </w:tc>
      </w:tr>
    </w:tbl>
    <w:p w14:paraId="235F2A2C" w14:textId="77777777" w:rsidR="00445D98" w:rsidRDefault="00445D98" w:rsidP="00445D98"/>
    <w:p w14:paraId="16D5EB9E" w14:textId="58266A23" w:rsidR="00E54D8B" w:rsidRPr="00AC142B" w:rsidRDefault="00E54D8B" w:rsidP="00AC142B">
      <w:pPr>
        <w:pStyle w:val="ListParagraph"/>
        <w:numPr>
          <w:ilvl w:val="0"/>
          <w:numId w:val="4"/>
        </w:numPr>
        <w:spacing w:after="0" w:line="240" w:lineRule="auto"/>
        <w:ind w:left="714" w:hanging="357"/>
        <w:contextualSpacing w:val="0"/>
        <w:rPr>
          <w:rStyle w:val="Strong"/>
          <w:b w:val="0"/>
          <w:bCs w:val="0"/>
          <w:sz w:val="20"/>
          <w:szCs w:val="20"/>
        </w:rPr>
      </w:pPr>
    </w:p>
    <w:p w14:paraId="14E1A06C" w14:textId="5DE599E1" w:rsidR="00E54D8B" w:rsidRPr="00AC142B" w:rsidRDefault="00E54D8B" w:rsidP="00445D98"/>
    <w:p w14:paraId="2ED3F8D2" w14:textId="77777777" w:rsidR="00E54D8B" w:rsidRDefault="00E54D8B" w:rsidP="00445D98"/>
    <w:p w14:paraId="14FD62DD" w14:textId="77777777" w:rsidR="00E54D8B" w:rsidRDefault="00E54D8B" w:rsidP="00445D98"/>
    <w:p w14:paraId="57C67234" w14:textId="77777777" w:rsidR="00E54D8B" w:rsidRDefault="00E54D8B" w:rsidP="00445D98"/>
    <w:p w14:paraId="0E880F3F" w14:textId="77777777" w:rsidR="00445D98" w:rsidRDefault="00445D98" w:rsidP="2A5099D6">
      <w:pPr>
        <w:rPr>
          <w:i/>
          <w:iCs/>
        </w:rPr>
      </w:pPr>
    </w:p>
    <w:p w14:paraId="14BD992A" w14:textId="77777777" w:rsidR="00E54D8B" w:rsidRDefault="00E54D8B" w:rsidP="00445D98"/>
    <w:p w14:paraId="48A9995A" w14:textId="77777777" w:rsidR="00E54D8B" w:rsidRDefault="00E54D8B" w:rsidP="00445D98"/>
    <w:p w14:paraId="2D6CFB45" w14:textId="77777777" w:rsidR="00E54D8B" w:rsidRPr="00445D98" w:rsidRDefault="00E54D8B" w:rsidP="00445D98"/>
    <w:p w14:paraId="48F05D48" w14:textId="77777777" w:rsidR="00950022" w:rsidRPr="00950022" w:rsidRDefault="00950022" w:rsidP="00950022">
      <w:pPr>
        <w:pStyle w:val="Heading1"/>
      </w:pPr>
      <w:r w:rsidRPr="00950022">
        <w:t>Reflectie na de 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50022" w14:paraId="1C07F910" w14:textId="77777777" w:rsidTr="2A5099D6">
        <w:trPr>
          <w:trHeight w:val="737"/>
        </w:trPr>
        <w:tc>
          <w:tcPr>
            <w:tcW w:w="9062" w:type="dxa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48377D7B" w14:textId="740D5B09" w:rsidR="00874219" w:rsidRDefault="3C78C1EC" w:rsidP="00153C0A">
            <w:pPr>
              <w:pStyle w:val="Footer"/>
            </w:pPr>
            <w:r>
              <w:t>Hebben de leerlingen he</w:t>
            </w:r>
            <w:r w:rsidR="2A61C8C6">
              <w:t xml:space="preserve">t </w:t>
            </w:r>
            <w:r>
              <w:t>doel bereikt?</w:t>
            </w:r>
            <w:r w:rsidR="70081B0F">
              <w:t xml:space="preserve"> Heb je het doel zichtbaar gemaakt naar de leerlingen? Kregen de l</w:t>
            </w:r>
            <w:r w:rsidR="007F03F5">
              <w:t>eerlingen</w:t>
            </w:r>
            <w:r w:rsidR="70081B0F">
              <w:t xml:space="preserve"> in de </w:t>
            </w:r>
            <w:r w:rsidR="00351C37">
              <w:t>slot</w:t>
            </w:r>
            <w:r w:rsidR="70081B0F">
              <w:t>fase feedback over het/de vooropgestelde doel(en)?</w:t>
            </w:r>
          </w:p>
          <w:p w14:paraId="13D5A7DC" w14:textId="77777777" w:rsidR="00950022" w:rsidRPr="00153C0A" w:rsidRDefault="00950022" w:rsidP="00153C0A">
            <w:pPr>
              <w:pStyle w:val="Footer"/>
            </w:pPr>
            <w:r w:rsidRPr="00153C0A">
              <w:t xml:space="preserve">Wat ging goed tijdens deze les? Waarom ging dit zo goed? </w:t>
            </w:r>
          </w:p>
          <w:p w14:paraId="0695640A" w14:textId="77777777" w:rsidR="00950022" w:rsidRPr="00153C0A" w:rsidRDefault="00950022" w:rsidP="00153C0A">
            <w:pPr>
              <w:pStyle w:val="Footer"/>
            </w:pPr>
            <w:r w:rsidRPr="00153C0A">
              <w:t>Waar liep je vast? Waarom denk je dat je vastliep? Wat deed je te weinig/te veel waardoor het vastliep?</w:t>
            </w:r>
          </w:p>
          <w:p w14:paraId="2C2B8131" w14:textId="77777777" w:rsidR="00950022" w:rsidRDefault="00874219" w:rsidP="00153C0A">
            <w:pPr>
              <w:pStyle w:val="Footer"/>
            </w:pPr>
            <w:r>
              <w:t xml:space="preserve">Leg linken met de didactische bouwstenen waar je in deze les expliciet wilde op inzetten. </w:t>
            </w:r>
          </w:p>
        </w:tc>
      </w:tr>
      <w:tr w:rsidR="00445D98" w14:paraId="5C1BFF21" w14:textId="77777777" w:rsidTr="2A5099D6">
        <w:trPr>
          <w:trHeight w:val="2835"/>
        </w:trPr>
        <w:tc>
          <w:tcPr>
            <w:tcW w:w="9062" w:type="dxa"/>
            <w:tcBorders>
              <w:top w:val="single" w:sz="4" w:space="0" w:color="D9D9D9" w:themeColor="background1" w:themeShade="D9"/>
            </w:tcBorders>
          </w:tcPr>
          <w:p w14:paraId="78EAA07E" w14:textId="77777777" w:rsidR="00445D98" w:rsidRDefault="00445D98" w:rsidP="00AC142B">
            <w:pPr>
              <w:spacing w:after="0"/>
            </w:pPr>
          </w:p>
        </w:tc>
      </w:tr>
    </w:tbl>
    <w:p w14:paraId="39176A7B" w14:textId="77777777" w:rsidR="00A8319B" w:rsidRDefault="00A8319B" w:rsidP="00A8319B">
      <w:pPr>
        <w:pStyle w:val="Heading1"/>
      </w:pPr>
      <w:r>
        <w:t>Bijlagen</w:t>
      </w:r>
    </w:p>
    <w:p w14:paraId="525CD430" w14:textId="2FA66D45" w:rsidR="00950022" w:rsidRPr="00950022" w:rsidRDefault="005C4CA7" w:rsidP="06A6B18A">
      <w:r>
        <w:t>z</w:t>
      </w:r>
      <w:r w:rsidR="06A6B18A">
        <w:t>elf ingevulde werkbladen (géén correctiesleutels</w:t>
      </w:r>
      <w:r w:rsidR="002C3F69">
        <w:t xml:space="preserve"> uit de handleidingen</w:t>
      </w:r>
      <w:r w:rsidR="06A6B18A">
        <w:t>), volledige presentatie.</w:t>
      </w:r>
    </w:p>
    <w:sectPr w:rsidR="00950022" w:rsidRPr="00950022" w:rsidSect="00F645F6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6AF8C" w14:textId="77777777" w:rsidR="00FB1C4E" w:rsidRDefault="00FB1C4E" w:rsidP="007A0AA6">
      <w:pPr>
        <w:spacing w:after="0" w:line="240" w:lineRule="auto"/>
      </w:pPr>
      <w:r>
        <w:separator/>
      </w:r>
    </w:p>
  </w:endnote>
  <w:endnote w:type="continuationSeparator" w:id="0">
    <w:p w14:paraId="444E5E63" w14:textId="77777777" w:rsidR="00FB1C4E" w:rsidRDefault="00FB1C4E" w:rsidP="007A0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inorEastAsia" w:cstheme="minorBidi"/>
        <w:kern w:val="2"/>
        <w:szCs w:val="22"/>
        <w:lang w:eastAsia="en-US"/>
        <w14:ligatures w14:val="standardContextual"/>
      </w:rPr>
      <w:id w:val="716860590"/>
      <w:docPartObj>
        <w:docPartGallery w:val="Page Numbers (Bottom of Page)"/>
        <w:docPartUnique/>
      </w:docPartObj>
    </w:sdtPr>
    <w:sdtContent>
      <w:tbl>
        <w:tblPr>
          <w:tblStyle w:val="TableGrid"/>
          <w:tblW w:w="0" w:type="auto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933"/>
        </w:tblGrid>
        <w:tr w:rsidR="00A96C54" w14:paraId="43213F68" w14:textId="77777777" w:rsidTr="00A96C54">
          <w:trPr>
            <w:jc w:val="center"/>
          </w:trPr>
          <w:tc>
            <w:tcPr>
              <w:tcW w:w="7933" w:type="dxa"/>
            </w:tcPr>
            <w:p w14:paraId="173ABAE9" w14:textId="77777777" w:rsidR="00A96C54" w:rsidRDefault="00A96C54" w:rsidP="00206818">
              <w:pPr>
                <w:pStyle w:val="Footer"/>
                <w:jc w:val="center"/>
              </w:pPr>
              <w:r w:rsidRPr="00A96C54">
                <w:rPr>
                  <w:b/>
                  <w:bCs/>
                </w:rPr>
                <w:t>S</w:t>
              </w:r>
              <w:r>
                <w:t xml:space="preserve">amen school maken </w:t>
              </w:r>
              <w:r w:rsidRPr="00A96C54">
                <w:rPr>
                  <w:b/>
                  <w:bCs/>
                </w:rPr>
                <w:t>A</w:t>
              </w:r>
              <w:r>
                <w:t xml:space="preserve">nkerscholen en </w:t>
              </w:r>
              <w:r w:rsidRPr="00A96C54">
                <w:rPr>
                  <w:b/>
                  <w:bCs/>
                </w:rPr>
                <w:t>L</w:t>
              </w:r>
              <w:r>
                <w:t xml:space="preserve">erarenopleiding LO in </w:t>
              </w:r>
              <w:r w:rsidRPr="00A96C54">
                <w:rPr>
                  <w:b/>
                  <w:bCs/>
                </w:rPr>
                <w:t>S</w:t>
              </w:r>
              <w:r>
                <w:t xml:space="preserve">ynergie met </w:t>
              </w:r>
              <w:r w:rsidRPr="00A96C54">
                <w:rPr>
                  <w:b/>
                  <w:bCs/>
                </w:rPr>
                <w:t>A</w:t>
              </w:r>
              <w:r>
                <w:t>ccent op ieders talent</w:t>
              </w:r>
            </w:p>
          </w:tc>
        </w:tr>
      </w:tbl>
      <w:p w14:paraId="6D8A4C8C" w14:textId="77777777" w:rsidR="00A96C54" w:rsidRDefault="00206818" w:rsidP="00206818">
        <w:pPr>
          <w:pStyle w:val="Footer"/>
          <w:jc w:val="right"/>
        </w:pPr>
        <w:r w:rsidRPr="00206818">
          <w:fldChar w:fldCharType="begin"/>
        </w:r>
        <w:r w:rsidRPr="00206818">
          <w:instrText>PAGE  \* Arabic  \* MERGEFORMAT</w:instrText>
        </w:r>
        <w:r w:rsidRPr="00206818">
          <w:fldChar w:fldCharType="separate"/>
        </w:r>
        <w:r>
          <w:t>1</w:t>
        </w:r>
        <w:r w:rsidRPr="00206818">
          <w:fldChar w:fldCharType="end"/>
        </w:r>
        <w:r>
          <w:t xml:space="preserve"> </w:t>
        </w:r>
        <w:r w:rsidRPr="00206818">
          <w:rPr>
            <w:lang w:val="nl-NL"/>
          </w:rPr>
          <w:t>/</w:t>
        </w:r>
        <w:r>
          <w:rPr>
            <w:lang w:val="nl-NL"/>
          </w:rPr>
          <w:t xml:space="preserve"> </w:t>
        </w:r>
        <w:fldSimple w:instr="NUMPAGES  \* Arabic  \* MERGEFORMAT">
          <w:r>
            <w:t>3</w:t>
          </w:r>
        </w:fldSimple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inorEastAsia" w:cstheme="minorBidi"/>
        <w:kern w:val="2"/>
        <w:szCs w:val="22"/>
        <w:lang w:eastAsia="en-US"/>
        <w14:ligatures w14:val="standardContextual"/>
      </w:rPr>
      <w:id w:val="-930732137"/>
      <w:docPartObj>
        <w:docPartGallery w:val="Page Numbers (Bottom of Page)"/>
        <w:docPartUnique/>
      </w:docPartObj>
    </w:sdtPr>
    <w:sdtContent>
      <w:tbl>
        <w:tblPr>
          <w:tblStyle w:val="TableGrid"/>
          <w:tblW w:w="0" w:type="auto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933"/>
        </w:tblGrid>
        <w:tr w:rsidR="00206818" w14:paraId="1021EFAD" w14:textId="77777777" w:rsidTr="00F01B0C">
          <w:trPr>
            <w:jc w:val="center"/>
          </w:trPr>
          <w:tc>
            <w:tcPr>
              <w:tcW w:w="7933" w:type="dxa"/>
            </w:tcPr>
            <w:p w14:paraId="1644E062" w14:textId="77777777" w:rsidR="00206818" w:rsidRDefault="00206818" w:rsidP="00206818">
              <w:pPr>
                <w:pStyle w:val="Footer"/>
                <w:jc w:val="center"/>
              </w:pPr>
              <w:r w:rsidRPr="00A96C54">
                <w:rPr>
                  <w:b/>
                  <w:bCs/>
                </w:rPr>
                <w:t>S</w:t>
              </w:r>
              <w:r>
                <w:t xml:space="preserve">amen school maken </w:t>
              </w:r>
              <w:r w:rsidRPr="00A96C54">
                <w:rPr>
                  <w:b/>
                  <w:bCs/>
                </w:rPr>
                <w:t>A</w:t>
              </w:r>
              <w:r>
                <w:t xml:space="preserve">nkerscholen en </w:t>
              </w:r>
              <w:r w:rsidRPr="00A96C54">
                <w:rPr>
                  <w:b/>
                  <w:bCs/>
                </w:rPr>
                <w:t>L</w:t>
              </w:r>
              <w:r>
                <w:t xml:space="preserve">erarenopleiding LO in </w:t>
              </w:r>
              <w:r w:rsidRPr="00A96C54">
                <w:rPr>
                  <w:b/>
                  <w:bCs/>
                </w:rPr>
                <w:t>S</w:t>
              </w:r>
              <w:r>
                <w:t xml:space="preserve">ynergie met </w:t>
              </w:r>
              <w:r w:rsidRPr="00A96C54">
                <w:rPr>
                  <w:b/>
                  <w:bCs/>
                </w:rPr>
                <w:t>A</w:t>
              </w:r>
              <w:r>
                <w:t>ccent op ieders talent</w:t>
              </w:r>
            </w:p>
            <w:p w14:paraId="6B60C4E0" w14:textId="77777777" w:rsidR="00206818" w:rsidRDefault="00206818" w:rsidP="00206818">
              <w:pPr>
                <w:pStyle w:val="Footer"/>
                <w:jc w:val="center"/>
              </w:pPr>
            </w:p>
            <w:p w14:paraId="7A6DA4D5" w14:textId="77777777" w:rsidR="00206818" w:rsidRDefault="00206818" w:rsidP="00206818">
              <w:pPr>
                <w:pStyle w:val="Footer"/>
                <w:jc w:val="center"/>
              </w:pPr>
              <w:proofErr w:type="spellStart"/>
              <w:r w:rsidRPr="00A96C54">
                <w:rPr>
                  <w:b/>
                  <w:bCs/>
                </w:rPr>
                <w:t>Odisee</w:t>
              </w:r>
              <w:proofErr w:type="spellEnd"/>
              <w:r w:rsidRPr="00A96C54">
                <w:rPr>
                  <w:b/>
                  <w:bCs/>
                </w:rPr>
                <w:t xml:space="preserve"> - Campus Sint-Niklaas</w:t>
              </w:r>
              <w:r>
                <w:t>, Hospitaalstraat 23, 9100 Sint-Niklaas</w:t>
              </w:r>
            </w:p>
            <w:p w14:paraId="5B59691A" w14:textId="36BF533E" w:rsidR="00206818" w:rsidRDefault="00206818" w:rsidP="00206818">
              <w:pPr>
                <w:pStyle w:val="Footer"/>
                <w:jc w:val="center"/>
              </w:pPr>
              <w:r>
                <w:t>stageebalosn@odisee.be - tel. 03 7</w:t>
              </w:r>
              <w:r w:rsidR="00D31D88">
                <w:t>76</w:t>
              </w:r>
              <w:r>
                <w:t xml:space="preserve"> </w:t>
              </w:r>
              <w:r w:rsidR="009D253B">
                <w:t>43</w:t>
              </w:r>
              <w:r>
                <w:t xml:space="preserve"> </w:t>
              </w:r>
              <w:r w:rsidR="009D253B">
                <w:t>48</w:t>
              </w:r>
              <w:r>
                <w:t xml:space="preserve">, </w:t>
              </w:r>
              <w:hyperlink r:id="rId1" w:history="1">
                <w:r w:rsidR="00632363" w:rsidRPr="00925130">
                  <w:rPr>
                    <w:rStyle w:val="Hyperlink"/>
                  </w:rPr>
                  <w:t>https://stage.odisee.be/onderwijs/ebalosn/</w:t>
                </w:r>
              </w:hyperlink>
              <w:r w:rsidR="00632363">
                <w:t xml:space="preserve"> </w:t>
              </w:r>
            </w:p>
          </w:tc>
        </w:tr>
      </w:tbl>
      <w:p w14:paraId="00F4828A" w14:textId="77777777" w:rsidR="00206818" w:rsidRDefault="00206818" w:rsidP="00206818">
        <w:pPr>
          <w:pStyle w:val="Footer"/>
        </w:pPr>
        <w:r>
          <w:rPr>
            <w:rFonts w:ascii="Verdana" w:hAnsi="Verdana"/>
            <w:noProof/>
            <w:color w:val="5F5F5F"/>
            <w:sz w:val="14"/>
          </w:rPr>
          <w:drawing>
            <wp:anchor distT="0" distB="0" distL="114300" distR="114300" simplePos="0" relativeHeight="251658242" behindDoc="1" locked="0" layoutInCell="1" allowOverlap="1" wp14:anchorId="04B88946" wp14:editId="3676F3CF">
              <wp:simplePos x="0" y="0"/>
              <wp:positionH relativeFrom="leftMargin">
                <wp:align>right</wp:align>
              </wp:positionH>
              <wp:positionV relativeFrom="paragraph">
                <wp:posOffset>-561089</wp:posOffset>
              </wp:positionV>
              <wp:extent cx="361950" cy="361950"/>
              <wp:effectExtent l="0" t="0" r="0" b="0"/>
              <wp:wrapNone/>
              <wp:docPr id="1919508854" name="Afbeelding 1" descr="ASSO_KUL (jpg)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1" descr="ASSO_KUL (jpg).jpg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6195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3F408E92" w14:textId="77777777" w:rsidR="00206818" w:rsidRPr="00206818" w:rsidRDefault="00206818" w:rsidP="00206818">
    <w:pPr>
      <w:pStyle w:val="Footer"/>
      <w:jc w:val="right"/>
    </w:pPr>
    <w:r>
      <w:t xml:space="preserve"> </w:t>
    </w:r>
    <w:r w:rsidRPr="00206818">
      <w:fldChar w:fldCharType="begin"/>
    </w:r>
    <w:r w:rsidRPr="00206818">
      <w:instrText>PAGE  \* Arabic  \* MERGEFORMAT</w:instrText>
    </w:r>
    <w:r w:rsidRPr="00206818">
      <w:fldChar w:fldCharType="separate"/>
    </w:r>
    <w:r w:rsidRPr="00206818">
      <w:rPr>
        <w:lang w:val="nl-NL"/>
      </w:rPr>
      <w:t>1</w:t>
    </w:r>
    <w:r w:rsidRPr="00206818">
      <w:fldChar w:fldCharType="end"/>
    </w:r>
    <w:r>
      <w:t xml:space="preserve"> </w:t>
    </w:r>
    <w:r w:rsidRPr="00206818">
      <w:rPr>
        <w:lang w:val="nl-NL"/>
      </w:rPr>
      <w:t>/</w:t>
    </w:r>
    <w:r>
      <w:rPr>
        <w:lang w:val="nl-NL"/>
      </w:rPr>
      <w:t xml:space="preserve"> </w:t>
    </w:r>
    <w:fldSimple w:instr="NUMPAGES  \* Arabic  \* MERGEFORMAT">
      <w:r w:rsidRPr="00206818">
        <w:rPr>
          <w:lang w:val="nl-NL"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B0EA1" w14:textId="77777777" w:rsidR="00FB1C4E" w:rsidRDefault="00FB1C4E" w:rsidP="007A0AA6">
      <w:pPr>
        <w:spacing w:after="0" w:line="240" w:lineRule="auto"/>
      </w:pPr>
      <w:r>
        <w:separator/>
      </w:r>
    </w:p>
  </w:footnote>
  <w:footnote w:type="continuationSeparator" w:id="0">
    <w:p w14:paraId="5A051E27" w14:textId="77777777" w:rsidR="00FB1C4E" w:rsidRDefault="00FB1C4E" w:rsidP="007A0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F67AB" w14:textId="77777777" w:rsidR="007A0AA6" w:rsidRDefault="007A0AA6">
    <w:pPr>
      <w:pStyle w:val="Header"/>
    </w:pPr>
    <w:r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616F6E94" wp14:editId="0AF20421">
          <wp:simplePos x="0" y="0"/>
          <wp:positionH relativeFrom="page">
            <wp:align>left</wp:align>
          </wp:positionH>
          <wp:positionV relativeFrom="paragraph">
            <wp:posOffset>-445880</wp:posOffset>
          </wp:positionV>
          <wp:extent cx="1693545" cy="881380"/>
          <wp:effectExtent l="0" t="0" r="1905" b="0"/>
          <wp:wrapSquare wrapText="bothSides"/>
          <wp:docPr id="771784373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784373" name="Afbeelding 1" descr="Afbeelding met tekst, Lettertype, logo, Graphics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071" cy="893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84DA5" w14:textId="77777777" w:rsidR="00206818" w:rsidRDefault="00206818">
    <w:pPr>
      <w:pStyle w:val="Header"/>
    </w:pPr>
    <w:r>
      <w:rPr>
        <w:noProof/>
        <w:lang w:eastAsia="nl-BE"/>
      </w:rPr>
      <w:drawing>
        <wp:anchor distT="0" distB="0" distL="114300" distR="114300" simplePos="0" relativeHeight="251658241" behindDoc="0" locked="0" layoutInCell="1" allowOverlap="1" wp14:anchorId="019509BC" wp14:editId="4DA3170F">
          <wp:simplePos x="0" y="0"/>
          <wp:positionH relativeFrom="page">
            <wp:align>left</wp:align>
          </wp:positionH>
          <wp:positionV relativeFrom="paragraph">
            <wp:posOffset>-448418</wp:posOffset>
          </wp:positionV>
          <wp:extent cx="1693545" cy="881380"/>
          <wp:effectExtent l="0" t="0" r="1905" b="0"/>
          <wp:wrapSquare wrapText="bothSides"/>
          <wp:docPr id="1930798734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784373" name="Afbeelding 1" descr="Afbeelding met tekst, Lettertype, logo, Graphics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545" cy="881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D6077"/>
    <w:multiLevelType w:val="hybridMultilevel"/>
    <w:tmpl w:val="44E44A0A"/>
    <w:lvl w:ilvl="0" w:tplc="E4E6F82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83B79"/>
    <w:multiLevelType w:val="hybridMultilevel"/>
    <w:tmpl w:val="398071E4"/>
    <w:lvl w:ilvl="0" w:tplc="A28A245C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5D668A86">
      <w:start w:val="1"/>
      <w:numFmt w:val="bullet"/>
      <w:lvlText w:val="o"/>
      <w:lvlJc w:val="left"/>
      <w:pPr>
        <w:ind w:left="1420" w:hanging="360"/>
      </w:pPr>
      <w:rPr>
        <w:rFonts w:ascii="Courier New" w:hAnsi="Courier New" w:hint="default"/>
      </w:rPr>
    </w:lvl>
    <w:lvl w:ilvl="2" w:tplc="D4F6A2A0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70A253BC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E124B22E">
      <w:start w:val="1"/>
      <w:numFmt w:val="bullet"/>
      <w:lvlText w:val="o"/>
      <w:lvlJc w:val="left"/>
      <w:pPr>
        <w:ind w:left="3580" w:hanging="360"/>
      </w:pPr>
      <w:rPr>
        <w:rFonts w:ascii="Courier New" w:hAnsi="Courier New" w:hint="default"/>
      </w:rPr>
    </w:lvl>
    <w:lvl w:ilvl="5" w:tplc="32E27B4A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30F8F5AA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3C74AEF6">
      <w:start w:val="1"/>
      <w:numFmt w:val="bullet"/>
      <w:lvlText w:val="o"/>
      <w:lvlJc w:val="left"/>
      <w:pPr>
        <w:ind w:left="5740" w:hanging="360"/>
      </w:pPr>
      <w:rPr>
        <w:rFonts w:ascii="Courier New" w:hAnsi="Courier New" w:hint="default"/>
      </w:rPr>
    </w:lvl>
    <w:lvl w:ilvl="8" w:tplc="B0E0FA04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" w15:restartNumberingAfterBreak="0">
    <w:nsid w:val="212E270C"/>
    <w:multiLevelType w:val="hybridMultilevel"/>
    <w:tmpl w:val="6EF09050"/>
    <w:lvl w:ilvl="0" w:tplc="38C44386">
      <w:start w:val="1"/>
      <w:numFmt w:val="upperLetter"/>
      <w:pStyle w:val="Heading1"/>
      <w:lvlText w:val="%1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22AB2"/>
    <w:multiLevelType w:val="multilevel"/>
    <w:tmpl w:val="6DB4233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C631443"/>
    <w:multiLevelType w:val="hybridMultilevel"/>
    <w:tmpl w:val="7D4EBA0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08C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3880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8CB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2E8E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ACF5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943E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B6F4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7E05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335F4"/>
    <w:multiLevelType w:val="hybridMultilevel"/>
    <w:tmpl w:val="5E30CD58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326409"/>
    <w:multiLevelType w:val="hybridMultilevel"/>
    <w:tmpl w:val="13D2C45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354AED"/>
    <w:multiLevelType w:val="hybridMultilevel"/>
    <w:tmpl w:val="5882E4B6"/>
    <w:lvl w:ilvl="0" w:tplc="A2AE9448">
      <w:start w:val="1"/>
      <w:numFmt w:val="decimal"/>
      <w:lvlText w:val="%1."/>
      <w:lvlJc w:val="left"/>
      <w:pPr>
        <w:tabs>
          <w:tab w:val="num" w:pos="927"/>
        </w:tabs>
        <w:ind w:left="700" w:hanging="340"/>
      </w:pPr>
      <w:rPr>
        <w:rFonts w:cs="Times New Roman"/>
      </w:r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5812BCE"/>
    <w:multiLevelType w:val="hybridMultilevel"/>
    <w:tmpl w:val="4F1E9034"/>
    <w:lvl w:ilvl="0" w:tplc="0813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4E182140"/>
    <w:multiLevelType w:val="hybridMultilevel"/>
    <w:tmpl w:val="B8926940"/>
    <w:lvl w:ilvl="0" w:tplc="0813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BB1FBF"/>
    <w:multiLevelType w:val="hybridMultilevel"/>
    <w:tmpl w:val="4FE8FE6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E70BB5"/>
    <w:multiLevelType w:val="hybridMultilevel"/>
    <w:tmpl w:val="C44294D0"/>
    <w:lvl w:ilvl="0" w:tplc="75407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AA9A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46E7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E4C1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3EEA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76AF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8E7B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6CDD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EE46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E80043"/>
    <w:multiLevelType w:val="multilevel"/>
    <w:tmpl w:val="26002A96"/>
    <w:lvl w:ilvl="0">
      <w:start w:val="1"/>
      <w:numFmt w:val="upperLetter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EB44651"/>
    <w:multiLevelType w:val="hybridMultilevel"/>
    <w:tmpl w:val="AEE046A8"/>
    <w:lvl w:ilvl="0" w:tplc="441E9022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233321"/>
    <w:multiLevelType w:val="hybridMultilevel"/>
    <w:tmpl w:val="86FCDBD6"/>
    <w:lvl w:ilvl="0" w:tplc="58FC2466">
      <w:start w:val="1"/>
      <w:numFmt w:val="decimal"/>
      <w:pStyle w:val="Lijstnr33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6BCD06D"/>
    <w:multiLevelType w:val="hybridMultilevel"/>
    <w:tmpl w:val="A2565BDE"/>
    <w:lvl w:ilvl="0" w:tplc="D66C8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5039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A035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BCB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12D6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16ED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A89B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22A4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8C44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C47126"/>
    <w:multiLevelType w:val="hybridMultilevel"/>
    <w:tmpl w:val="131C977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6D039F"/>
    <w:multiLevelType w:val="multilevel"/>
    <w:tmpl w:val="1F64976C"/>
    <w:lvl w:ilvl="0">
      <w:start w:val="1"/>
      <w:numFmt w:val="upperLetter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F2F70FB"/>
    <w:multiLevelType w:val="hybridMultilevel"/>
    <w:tmpl w:val="456A6866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4CB796">
      <w:start w:val="3"/>
      <w:numFmt w:val="decimal"/>
      <w:lvlText w:val="%2."/>
      <w:lvlJc w:val="left"/>
      <w:pPr>
        <w:tabs>
          <w:tab w:val="num" w:pos="1647"/>
        </w:tabs>
        <w:ind w:left="1420" w:hanging="34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498643907">
    <w:abstractNumId w:val="15"/>
  </w:num>
  <w:num w:numId="2" w16cid:durableId="1715425370">
    <w:abstractNumId w:val="11"/>
  </w:num>
  <w:num w:numId="3" w16cid:durableId="942808393">
    <w:abstractNumId w:val="1"/>
  </w:num>
  <w:num w:numId="4" w16cid:durableId="993069966">
    <w:abstractNumId w:val="4"/>
  </w:num>
  <w:num w:numId="5" w16cid:durableId="464129542">
    <w:abstractNumId w:val="3"/>
  </w:num>
  <w:num w:numId="6" w16cid:durableId="592511855">
    <w:abstractNumId w:val="12"/>
  </w:num>
  <w:num w:numId="7" w16cid:durableId="1448086197">
    <w:abstractNumId w:val="17"/>
  </w:num>
  <w:num w:numId="8" w16cid:durableId="1959334986">
    <w:abstractNumId w:val="2"/>
  </w:num>
  <w:num w:numId="9" w16cid:durableId="7333553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1112255">
    <w:abstractNumId w:val="18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223296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3239817">
    <w:abstractNumId w:val="5"/>
  </w:num>
  <w:num w:numId="13" w16cid:durableId="1281567681">
    <w:abstractNumId w:val="10"/>
  </w:num>
  <w:num w:numId="14" w16cid:durableId="984355422">
    <w:abstractNumId w:val="8"/>
  </w:num>
  <w:num w:numId="15" w16cid:durableId="988441560">
    <w:abstractNumId w:val="0"/>
  </w:num>
  <w:num w:numId="16" w16cid:durableId="339505442">
    <w:abstractNumId w:val="13"/>
  </w:num>
  <w:num w:numId="17" w16cid:durableId="528295767">
    <w:abstractNumId w:val="16"/>
  </w:num>
  <w:num w:numId="18" w16cid:durableId="1447579485">
    <w:abstractNumId w:val="9"/>
  </w:num>
  <w:num w:numId="19" w16cid:durableId="19516637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D9"/>
    <w:rsid w:val="00012760"/>
    <w:rsid w:val="00017B1A"/>
    <w:rsid w:val="00042843"/>
    <w:rsid w:val="000724B9"/>
    <w:rsid w:val="000738AC"/>
    <w:rsid w:val="00075D3F"/>
    <w:rsid w:val="000766A9"/>
    <w:rsid w:val="000B718B"/>
    <w:rsid w:val="000C42A8"/>
    <w:rsid w:val="000E6582"/>
    <w:rsid w:val="001047A1"/>
    <w:rsid w:val="00113914"/>
    <w:rsid w:val="00140CE4"/>
    <w:rsid w:val="00153C0A"/>
    <w:rsid w:val="001A3365"/>
    <w:rsid w:val="001D313A"/>
    <w:rsid w:val="001D3F71"/>
    <w:rsid w:val="001E2694"/>
    <w:rsid w:val="001E2EEF"/>
    <w:rsid w:val="001E5F4D"/>
    <w:rsid w:val="001F7061"/>
    <w:rsid w:val="00205311"/>
    <w:rsid w:val="00206111"/>
    <w:rsid w:val="00206818"/>
    <w:rsid w:val="00207123"/>
    <w:rsid w:val="0021147A"/>
    <w:rsid w:val="00224476"/>
    <w:rsid w:val="00237262"/>
    <w:rsid w:val="00262C76"/>
    <w:rsid w:val="00276E4E"/>
    <w:rsid w:val="002C3F69"/>
    <w:rsid w:val="002F4F65"/>
    <w:rsid w:val="00313B46"/>
    <w:rsid w:val="00323B9E"/>
    <w:rsid w:val="0033106D"/>
    <w:rsid w:val="003426DF"/>
    <w:rsid w:val="00351C37"/>
    <w:rsid w:val="003556BB"/>
    <w:rsid w:val="003571B2"/>
    <w:rsid w:val="0039331C"/>
    <w:rsid w:val="003C5F0C"/>
    <w:rsid w:val="003C77B0"/>
    <w:rsid w:val="003D3F38"/>
    <w:rsid w:val="003F2D37"/>
    <w:rsid w:val="004037EE"/>
    <w:rsid w:val="00404283"/>
    <w:rsid w:val="00404C4F"/>
    <w:rsid w:val="00430606"/>
    <w:rsid w:val="00436DB7"/>
    <w:rsid w:val="00440E2E"/>
    <w:rsid w:val="00445D98"/>
    <w:rsid w:val="00456AD0"/>
    <w:rsid w:val="00465B9B"/>
    <w:rsid w:val="00471AF9"/>
    <w:rsid w:val="004A03E3"/>
    <w:rsid w:val="004A17F2"/>
    <w:rsid w:val="004A272F"/>
    <w:rsid w:val="004A7C0F"/>
    <w:rsid w:val="004B2080"/>
    <w:rsid w:val="004C30BE"/>
    <w:rsid w:val="004E54CD"/>
    <w:rsid w:val="004F1DF3"/>
    <w:rsid w:val="00517157"/>
    <w:rsid w:val="0052173D"/>
    <w:rsid w:val="00561D99"/>
    <w:rsid w:val="00562B40"/>
    <w:rsid w:val="00581B22"/>
    <w:rsid w:val="0059096E"/>
    <w:rsid w:val="005911D2"/>
    <w:rsid w:val="005C2A03"/>
    <w:rsid w:val="005C4CA7"/>
    <w:rsid w:val="005E3A59"/>
    <w:rsid w:val="00617878"/>
    <w:rsid w:val="00623083"/>
    <w:rsid w:val="00632363"/>
    <w:rsid w:val="00644AE9"/>
    <w:rsid w:val="0064566C"/>
    <w:rsid w:val="006571E3"/>
    <w:rsid w:val="00672D48"/>
    <w:rsid w:val="00674591"/>
    <w:rsid w:val="0068472E"/>
    <w:rsid w:val="006A15D9"/>
    <w:rsid w:val="006B620E"/>
    <w:rsid w:val="007262BF"/>
    <w:rsid w:val="007400BD"/>
    <w:rsid w:val="007456F9"/>
    <w:rsid w:val="00751E92"/>
    <w:rsid w:val="00752C60"/>
    <w:rsid w:val="007621AB"/>
    <w:rsid w:val="00781E45"/>
    <w:rsid w:val="00786435"/>
    <w:rsid w:val="00797A62"/>
    <w:rsid w:val="007A0AA6"/>
    <w:rsid w:val="007A14D8"/>
    <w:rsid w:val="007B7D04"/>
    <w:rsid w:val="007C490A"/>
    <w:rsid w:val="007D3D04"/>
    <w:rsid w:val="007F03F5"/>
    <w:rsid w:val="00804CBF"/>
    <w:rsid w:val="0083338F"/>
    <w:rsid w:val="00833950"/>
    <w:rsid w:val="00874219"/>
    <w:rsid w:val="00880CF3"/>
    <w:rsid w:val="00887657"/>
    <w:rsid w:val="00894DF6"/>
    <w:rsid w:val="008C2170"/>
    <w:rsid w:val="0090096D"/>
    <w:rsid w:val="0090374B"/>
    <w:rsid w:val="0091550B"/>
    <w:rsid w:val="009220B1"/>
    <w:rsid w:val="00927596"/>
    <w:rsid w:val="00927A0B"/>
    <w:rsid w:val="00930CD1"/>
    <w:rsid w:val="0093279B"/>
    <w:rsid w:val="00950022"/>
    <w:rsid w:val="009527C4"/>
    <w:rsid w:val="00973ABA"/>
    <w:rsid w:val="00973C0A"/>
    <w:rsid w:val="00974426"/>
    <w:rsid w:val="0098422A"/>
    <w:rsid w:val="0099519C"/>
    <w:rsid w:val="009D253B"/>
    <w:rsid w:val="009D62A8"/>
    <w:rsid w:val="009F5004"/>
    <w:rsid w:val="00A047E1"/>
    <w:rsid w:val="00A53E13"/>
    <w:rsid w:val="00A54422"/>
    <w:rsid w:val="00A66C4F"/>
    <w:rsid w:val="00A7222F"/>
    <w:rsid w:val="00A734B0"/>
    <w:rsid w:val="00A81FE4"/>
    <w:rsid w:val="00A8319B"/>
    <w:rsid w:val="00A968D2"/>
    <w:rsid w:val="00A96C54"/>
    <w:rsid w:val="00AB1F57"/>
    <w:rsid w:val="00AB7C03"/>
    <w:rsid w:val="00AC142B"/>
    <w:rsid w:val="00AE190F"/>
    <w:rsid w:val="00B01CA2"/>
    <w:rsid w:val="00B37F4C"/>
    <w:rsid w:val="00B911F4"/>
    <w:rsid w:val="00BA0C01"/>
    <w:rsid w:val="00BA7A61"/>
    <w:rsid w:val="00BC6781"/>
    <w:rsid w:val="00BD1948"/>
    <w:rsid w:val="00C449D9"/>
    <w:rsid w:val="00C56FB0"/>
    <w:rsid w:val="00C715AD"/>
    <w:rsid w:val="00C71CC5"/>
    <w:rsid w:val="00C739D8"/>
    <w:rsid w:val="00C73D3E"/>
    <w:rsid w:val="00C95452"/>
    <w:rsid w:val="00CA1765"/>
    <w:rsid w:val="00CB0C90"/>
    <w:rsid w:val="00CD03FA"/>
    <w:rsid w:val="00CD33C6"/>
    <w:rsid w:val="00CE53FC"/>
    <w:rsid w:val="00D008E2"/>
    <w:rsid w:val="00D059AC"/>
    <w:rsid w:val="00D17C52"/>
    <w:rsid w:val="00D202E1"/>
    <w:rsid w:val="00D247D5"/>
    <w:rsid w:val="00D31D88"/>
    <w:rsid w:val="00D350B1"/>
    <w:rsid w:val="00D7067F"/>
    <w:rsid w:val="00D97F6C"/>
    <w:rsid w:val="00DA6C81"/>
    <w:rsid w:val="00DB1A01"/>
    <w:rsid w:val="00DC6DA9"/>
    <w:rsid w:val="00DD6473"/>
    <w:rsid w:val="00DF15AD"/>
    <w:rsid w:val="00DF2CEC"/>
    <w:rsid w:val="00E03BDD"/>
    <w:rsid w:val="00E061ED"/>
    <w:rsid w:val="00E147FF"/>
    <w:rsid w:val="00E40DB9"/>
    <w:rsid w:val="00E54D8B"/>
    <w:rsid w:val="00E61B86"/>
    <w:rsid w:val="00E80A31"/>
    <w:rsid w:val="00E9271C"/>
    <w:rsid w:val="00E94D52"/>
    <w:rsid w:val="00E97E30"/>
    <w:rsid w:val="00EA38A3"/>
    <w:rsid w:val="00EA7EA5"/>
    <w:rsid w:val="00EB4BA0"/>
    <w:rsid w:val="00ED2347"/>
    <w:rsid w:val="00EF100F"/>
    <w:rsid w:val="00F01B0C"/>
    <w:rsid w:val="00F12B38"/>
    <w:rsid w:val="00F539DC"/>
    <w:rsid w:val="00F645F6"/>
    <w:rsid w:val="00F84BDF"/>
    <w:rsid w:val="00F879CD"/>
    <w:rsid w:val="00FA444D"/>
    <w:rsid w:val="00FB100A"/>
    <w:rsid w:val="00FB1C4E"/>
    <w:rsid w:val="00FB5453"/>
    <w:rsid w:val="00FF312C"/>
    <w:rsid w:val="020ED246"/>
    <w:rsid w:val="022E870A"/>
    <w:rsid w:val="0645D561"/>
    <w:rsid w:val="0664621F"/>
    <w:rsid w:val="06A6B18A"/>
    <w:rsid w:val="08216B5F"/>
    <w:rsid w:val="0B51403C"/>
    <w:rsid w:val="0BDB303F"/>
    <w:rsid w:val="0CA7FAC1"/>
    <w:rsid w:val="11B06B47"/>
    <w:rsid w:val="11CDC8C4"/>
    <w:rsid w:val="13F78141"/>
    <w:rsid w:val="15723149"/>
    <w:rsid w:val="1836B81D"/>
    <w:rsid w:val="19DBB5F3"/>
    <w:rsid w:val="19F499C5"/>
    <w:rsid w:val="1AE799F7"/>
    <w:rsid w:val="1AF2879C"/>
    <w:rsid w:val="1B97DA02"/>
    <w:rsid w:val="2037D34D"/>
    <w:rsid w:val="211CABC8"/>
    <w:rsid w:val="23D6FE0A"/>
    <w:rsid w:val="24C3EE7D"/>
    <w:rsid w:val="26C9BA59"/>
    <w:rsid w:val="283BB92C"/>
    <w:rsid w:val="2A5099D6"/>
    <w:rsid w:val="2A61C8C6"/>
    <w:rsid w:val="2C8A1A0C"/>
    <w:rsid w:val="2C9B5C97"/>
    <w:rsid w:val="2EF22E70"/>
    <w:rsid w:val="30285137"/>
    <w:rsid w:val="3074C730"/>
    <w:rsid w:val="331BEDD7"/>
    <w:rsid w:val="367534D4"/>
    <w:rsid w:val="393A1E62"/>
    <w:rsid w:val="3A808CFA"/>
    <w:rsid w:val="3AA86B50"/>
    <w:rsid w:val="3C78C1EC"/>
    <w:rsid w:val="3DC2AA38"/>
    <w:rsid w:val="44EB2E93"/>
    <w:rsid w:val="4D36344D"/>
    <w:rsid w:val="4F36CF25"/>
    <w:rsid w:val="55719EEE"/>
    <w:rsid w:val="56361897"/>
    <w:rsid w:val="56799A31"/>
    <w:rsid w:val="56A43B59"/>
    <w:rsid w:val="56BA3FFD"/>
    <w:rsid w:val="58B5D04C"/>
    <w:rsid w:val="601B9157"/>
    <w:rsid w:val="6071D7D3"/>
    <w:rsid w:val="60BD46F0"/>
    <w:rsid w:val="674220E0"/>
    <w:rsid w:val="67BADB89"/>
    <w:rsid w:val="68BD0DA5"/>
    <w:rsid w:val="68F3329D"/>
    <w:rsid w:val="6915B35A"/>
    <w:rsid w:val="6A353EB3"/>
    <w:rsid w:val="6A89EF09"/>
    <w:rsid w:val="6B6B63E8"/>
    <w:rsid w:val="6E1295D0"/>
    <w:rsid w:val="6E509994"/>
    <w:rsid w:val="6FF14E16"/>
    <w:rsid w:val="70081B0F"/>
    <w:rsid w:val="70F94D0C"/>
    <w:rsid w:val="7136C406"/>
    <w:rsid w:val="73B76E2A"/>
    <w:rsid w:val="73EC0EFC"/>
    <w:rsid w:val="753EFFE2"/>
    <w:rsid w:val="76BC0A26"/>
    <w:rsid w:val="78BF3450"/>
    <w:rsid w:val="78E2CE53"/>
    <w:rsid w:val="7B5DB173"/>
    <w:rsid w:val="7DFE24E2"/>
    <w:rsid w:val="7E3C84CD"/>
    <w:rsid w:val="7F02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C5317"/>
  <w15:chartTrackingRefBased/>
  <w15:docId w15:val="{89A092F9-C780-4D5D-90A6-DE0F5416F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D98"/>
    <w:pPr>
      <w:spacing w:after="120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1CA2"/>
    <w:pPr>
      <w:keepNext/>
      <w:keepLines/>
      <w:numPr>
        <w:numId w:val="8"/>
      </w:numPr>
      <w:spacing w:before="240"/>
      <w:ind w:left="357" w:hanging="357"/>
      <w:outlineLvl w:val="0"/>
    </w:pPr>
    <w:rPr>
      <w:rFonts w:eastAsiaTheme="majorEastAsia" w:cstheme="majorBidi"/>
      <w:b/>
      <w:color w:val="000000" w:themeColor="text1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5D98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A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A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A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A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A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A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1CA2"/>
    <w:rPr>
      <w:rFonts w:ascii="Calibri" w:eastAsiaTheme="majorEastAsia" w:hAnsi="Calibri" w:cstheme="majorBidi"/>
      <w:b/>
      <w:color w:val="000000" w:themeColor="text1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5D98"/>
    <w:rPr>
      <w:rFonts w:ascii="Calibri" w:eastAsiaTheme="majorEastAsia" w:hAnsi="Calibri" w:cstheme="majorBidi"/>
      <w:b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A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A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A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A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A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A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A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AA6"/>
    <w:pPr>
      <w:spacing w:after="80" w:line="240" w:lineRule="auto"/>
      <w:contextualSpacing/>
      <w:jc w:val="center"/>
    </w:pPr>
    <w:rPr>
      <w:rFonts w:eastAsiaTheme="majorEastAsia" w:cstheme="majorBidi"/>
      <w:b/>
      <w:cap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AA6"/>
    <w:rPr>
      <w:rFonts w:ascii="Calibri" w:eastAsiaTheme="majorEastAsia" w:hAnsi="Calibri" w:cstheme="majorBidi"/>
      <w:b/>
      <w:caps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7A0A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7A0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A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1ED"/>
    <w:pPr>
      <w:ind w:left="340"/>
      <w:contextualSpacing/>
    </w:pPr>
  </w:style>
  <w:style w:type="character" w:styleId="IntenseEmphasis">
    <w:name w:val="Intense Emphasis"/>
    <w:basedOn w:val="DefaultParagraphFont"/>
    <w:uiPriority w:val="21"/>
    <w:qFormat/>
    <w:rsid w:val="007A0A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A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A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A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A0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AA6"/>
  </w:style>
  <w:style w:type="paragraph" w:styleId="Footer">
    <w:name w:val="footer"/>
    <w:basedOn w:val="Normal"/>
    <w:link w:val="FooterChar"/>
    <w:uiPriority w:val="99"/>
    <w:unhideWhenUsed/>
    <w:rsid w:val="00A96C54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A96C54"/>
    <w:rPr>
      <w:rFonts w:ascii="Calibri" w:hAnsi="Calibri"/>
      <w:sz w:val="18"/>
    </w:rPr>
  </w:style>
  <w:style w:type="paragraph" w:customStyle="1" w:styleId="Standaard33">
    <w:name w:val="Standaard_3/3"/>
    <w:basedOn w:val="Normal"/>
    <w:uiPriority w:val="99"/>
    <w:rsid w:val="007A0AA6"/>
    <w:pPr>
      <w:spacing w:before="60" w:after="60" w:line="240" w:lineRule="auto"/>
    </w:pPr>
    <w:rPr>
      <w:rFonts w:ascii="Arial" w:eastAsia="Times New Roman" w:hAnsi="Arial" w:cs="Times New Roman"/>
      <w:kern w:val="0"/>
      <w:sz w:val="20"/>
      <w:szCs w:val="24"/>
      <w:lang w:eastAsia="nl-BE"/>
      <w14:ligatures w14:val="none"/>
    </w:rPr>
  </w:style>
  <w:style w:type="paragraph" w:customStyle="1" w:styleId="Standaard-v33">
    <w:name w:val="Standaard-v_3/3"/>
    <w:basedOn w:val="Normal"/>
    <w:uiPriority w:val="99"/>
    <w:rsid w:val="007A0AA6"/>
    <w:pPr>
      <w:spacing w:before="60" w:after="60" w:line="240" w:lineRule="auto"/>
    </w:pPr>
    <w:rPr>
      <w:rFonts w:ascii="Arial" w:eastAsia="Times New Roman" w:hAnsi="Arial" w:cs="Times New Roman"/>
      <w:b/>
      <w:kern w:val="0"/>
      <w:sz w:val="20"/>
      <w:szCs w:val="20"/>
      <w:lang w:eastAsia="nl-BE"/>
      <w14:ligatures w14:val="none"/>
    </w:rPr>
  </w:style>
  <w:style w:type="table" w:styleId="TableGrid">
    <w:name w:val="Table Grid"/>
    <w:basedOn w:val="TableNormal"/>
    <w:uiPriority w:val="59"/>
    <w:rsid w:val="007A0AA6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nl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belstabel">
    <w:name w:val="Labels_tabel"/>
    <w:basedOn w:val="Normal"/>
    <w:link w:val="LabelstabelChar"/>
    <w:qFormat/>
    <w:rsid w:val="00561D99"/>
    <w:pPr>
      <w:spacing w:after="0" w:line="240" w:lineRule="auto"/>
      <w:jc w:val="right"/>
    </w:pPr>
    <w:rPr>
      <w:sz w:val="18"/>
    </w:rPr>
  </w:style>
  <w:style w:type="character" w:styleId="Strong">
    <w:name w:val="Strong"/>
    <w:basedOn w:val="DefaultParagraphFont"/>
    <w:uiPriority w:val="22"/>
    <w:qFormat/>
    <w:rsid w:val="00B01CA2"/>
    <w:rPr>
      <w:b/>
      <w:bCs/>
    </w:rPr>
  </w:style>
  <w:style w:type="character" w:styleId="Hyperlink">
    <w:name w:val="Hyperlink"/>
    <w:basedOn w:val="DefaultParagraphFont"/>
    <w:uiPriority w:val="99"/>
    <w:unhideWhenUsed/>
    <w:rsid w:val="00A96C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6C54"/>
    <w:rPr>
      <w:color w:val="605E5C"/>
      <w:shd w:val="clear" w:color="auto" w:fill="E1DFDD"/>
    </w:rPr>
  </w:style>
  <w:style w:type="character" w:customStyle="1" w:styleId="RT-9Hv44Char">
    <w:name w:val="RT-9Hv_4/4 Char"/>
    <w:link w:val="RT-9Hv44"/>
    <w:uiPriority w:val="99"/>
    <w:locked/>
    <w:rsid w:val="00A81FE4"/>
    <w:rPr>
      <w:rFonts w:ascii="Arial" w:hAnsi="Arial" w:cs="Arial"/>
      <w:b/>
      <w:bCs/>
      <w:caps/>
      <w:sz w:val="18"/>
      <w:szCs w:val="18"/>
      <w:lang w:val="nl-NL" w:eastAsia="nl-NL"/>
    </w:rPr>
  </w:style>
  <w:style w:type="paragraph" w:customStyle="1" w:styleId="RT-9Hv44">
    <w:name w:val="RT-9Hv_4/4"/>
    <w:basedOn w:val="Normal"/>
    <w:next w:val="Normal"/>
    <w:link w:val="RT-9Hv44Char"/>
    <w:uiPriority w:val="99"/>
    <w:rsid w:val="00A81FE4"/>
    <w:pPr>
      <w:spacing w:before="80" w:after="80" w:line="240" w:lineRule="auto"/>
    </w:pPr>
    <w:rPr>
      <w:rFonts w:ascii="Arial" w:hAnsi="Arial" w:cs="Arial"/>
      <w:b/>
      <w:bCs/>
      <w:caps/>
      <w:sz w:val="18"/>
      <w:szCs w:val="18"/>
      <w:lang w:val="nl-NL" w:eastAsia="nl-NL"/>
    </w:rPr>
  </w:style>
  <w:style w:type="paragraph" w:customStyle="1" w:styleId="Lijstnr33">
    <w:name w:val="Lijst_nr_3/3"/>
    <w:basedOn w:val="Normal"/>
    <w:uiPriority w:val="99"/>
    <w:rsid w:val="00A81FE4"/>
    <w:pPr>
      <w:numPr>
        <w:numId w:val="9"/>
      </w:numPr>
      <w:tabs>
        <w:tab w:val="left" w:pos="357"/>
      </w:tabs>
      <w:spacing w:before="60" w:after="60" w:line="240" w:lineRule="auto"/>
      <w:ind w:left="357" w:hanging="357"/>
    </w:pPr>
    <w:rPr>
      <w:rFonts w:ascii="Arial" w:eastAsia="Times New Roman" w:hAnsi="Arial" w:cs="Times New Roman"/>
      <w:kern w:val="0"/>
      <w:sz w:val="20"/>
      <w:szCs w:val="24"/>
      <w:lang w:eastAsia="nl-BE"/>
      <w14:ligatures w14:val="none"/>
    </w:rPr>
  </w:style>
  <w:style w:type="paragraph" w:customStyle="1" w:styleId="Labelstabelvet">
    <w:name w:val="Labels_tabel_vet"/>
    <w:basedOn w:val="Labelstabel"/>
    <w:link w:val="LabelstabelvetChar"/>
    <w:qFormat/>
    <w:rsid w:val="00F12B38"/>
    <w:rPr>
      <w:b/>
    </w:rPr>
  </w:style>
  <w:style w:type="character" w:customStyle="1" w:styleId="LabelstabelChar">
    <w:name w:val="Labels_tabel Char"/>
    <w:basedOn w:val="DefaultParagraphFont"/>
    <w:link w:val="Labelstabel"/>
    <w:rsid w:val="00F12B38"/>
    <w:rPr>
      <w:rFonts w:ascii="Calibri" w:hAnsi="Calibri"/>
      <w:sz w:val="18"/>
    </w:rPr>
  </w:style>
  <w:style w:type="character" w:customStyle="1" w:styleId="LabelstabelvetChar">
    <w:name w:val="Labels_tabel_vet Char"/>
    <w:basedOn w:val="LabelstabelChar"/>
    <w:link w:val="Labelstabelvet"/>
    <w:rsid w:val="00F12B38"/>
    <w:rPr>
      <w:rFonts w:ascii="Calibri" w:hAnsi="Calibri"/>
      <w:b/>
      <w:sz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4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4283"/>
    <w:rPr>
      <w:rFonts w:ascii="Calibri" w:hAnsi="Calibri"/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hAnsi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CommentReference1">
    <w:name w:val="Comment Reference1"/>
    <w:basedOn w:val="DefaultParagraphFont"/>
    <w:uiPriority w:val="99"/>
    <w:semiHidden/>
    <w:unhideWhenUsed/>
    <w:rsid w:val="004A272F"/>
    <w:rPr>
      <w:sz w:val="16"/>
      <w:szCs w:val="16"/>
    </w:rPr>
  </w:style>
  <w:style w:type="paragraph" w:customStyle="1" w:styleId="CommentText1">
    <w:name w:val="Comment Text1"/>
    <w:basedOn w:val="Normal"/>
    <w:uiPriority w:val="99"/>
    <w:unhideWhenUsed/>
    <w:rsid w:val="004A272F"/>
    <w:pPr>
      <w:spacing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eerlokaalupdate.ovsg.be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opstap.katholiekonderwijs.vlaanderen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hubkaho-my.sharepoint.com/:b:/r/personal/annelies_wangen_odisee_be/Documents/Reine%20-%20stage/2022-2023/DES%20(Digitaal%20Ecosysteem)/De%20APA-richtlijnen%20uitgelegd%20-%203e%20editie.pdf?d=w91af1d7d863048819900cc4839e389a3&amp;csf=1&amp;web=1&amp;e=zNkcax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ill-selector.katholiekonderwijs.vlaanderen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kuleuven.be/thomas/page/leerplan-lager/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ro.g-o.be/themas/leerplannen/basisonderwijs/nieuw-leerplan-basisonderwijs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stage.odisee.be/onderwijs/ebalos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ska.vergaert\ODISEE\EBA%20LO%20Sint-Niklaas%20-%20Stagebureau%20-%20Stagebureau\2025%20-%202026\Praktijk%201%20+%202\2526_sjabloon%20uitgebreide%20lesvoorbereiding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76a11-c4ac-439d-a92f-77a8fc3f91f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ED0E41F1F27F4F8C31D3D7246F6A8E" ma:contentTypeVersion="10" ma:contentTypeDescription="Een nieuw document maken." ma:contentTypeScope="" ma:versionID="93bdbc2d598e6ab557d225fb1ded4b7c">
  <xsd:schema xmlns:xsd="http://www.w3.org/2001/XMLSchema" xmlns:xs="http://www.w3.org/2001/XMLSchema" xmlns:p="http://schemas.microsoft.com/office/2006/metadata/properties" xmlns:ns2="61776a11-c4ac-439d-a92f-77a8fc3f91f3" targetNamespace="http://schemas.microsoft.com/office/2006/metadata/properties" ma:root="true" ma:fieldsID="899bb3052d10b8823bd264c6310cd8b5" ns2:_="">
    <xsd:import namespace="61776a11-c4ac-439d-a92f-77a8fc3f91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76a11-c4ac-439d-a92f-77a8fc3f91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F20C69-097F-4CCD-86B7-B9861F1639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EB764A-446A-4613-916C-18B190735033}">
  <ds:schemaRefs>
    <ds:schemaRef ds:uri="http://schemas.microsoft.com/office/2006/metadata/properties"/>
    <ds:schemaRef ds:uri="http://schemas.microsoft.com/office/infopath/2007/PartnerControls"/>
    <ds:schemaRef ds:uri="61776a11-c4ac-439d-a92f-77a8fc3f91f3"/>
  </ds:schemaRefs>
</ds:datastoreItem>
</file>

<file path=customXml/itemProps3.xml><?xml version="1.0" encoding="utf-8"?>
<ds:datastoreItem xmlns:ds="http://schemas.openxmlformats.org/officeDocument/2006/customXml" ds:itemID="{75642DB3-7A84-483B-8A45-190B73F01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76a11-c4ac-439d-a92f-77a8fc3f91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AA48D8-9BAD-4D3D-A4E1-478BE5EB67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2526_sjabloon uitgebreide lesvoorbereiding.dotx</Template>
  <TotalTime>33</TotalTime>
  <Pages>1</Pages>
  <Words>471</Words>
  <Characters>2685</Characters>
  <Application>Microsoft Office Word</Application>
  <DocSecurity>4</DocSecurity>
  <Lines>22</Lines>
  <Paragraphs>6</Paragraphs>
  <ScaleCrop>false</ScaleCrop>
  <Company/>
  <LinksUpToDate>false</LinksUpToDate>
  <CharactersWithSpaces>3150</CharactersWithSpaces>
  <SharedDoc>false</SharedDoc>
  <HLinks>
    <vt:vector size="42" baseType="variant">
      <vt:variant>
        <vt:i4>5701734</vt:i4>
      </vt:variant>
      <vt:variant>
        <vt:i4>15</vt:i4>
      </vt:variant>
      <vt:variant>
        <vt:i4>0</vt:i4>
      </vt:variant>
      <vt:variant>
        <vt:i4>5</vt:i4>
      </vt:variant>
      <vt:variant>
        <vt:lpwstr>https://hubkaho-my.sharepoint.com/:b:/r/personal/annelies_wangen_odisee_be/Documents/Reine - stage/2022-2023/DES (Digitaal Ecosysteem)/De APA-richtlijnen uitgelegd - 3e editie.pdf?d=w91af1d7d863048819900cc4839e389a3&amp;csf=1&amp;web=1&amp;e=zNkcax</vt:lpwstr>
      </vt:variant>
      <vt:variant>
        <vt:lpwstr/>
      </vt:variant>
      <vt:variant>
        <vt:i4>3080316</vt:i4>
      </vt:variant>
      <vt:variant>
        <vt:i4>12</vt:i4>
      </vt:variant>
      <vt:variant>
        <vt:i4>0</vt:i4>
      </vt:variant>
      <vt:variant>
        <vt:i4>5</vt:i4>
      </vt:variant>
      <vt:variant>
        <vt:lpwstr>https://www.kuleuven.be/thomas/page/leerplan-lager/</vt:lpwstr>
      </vt:variant>
      <vt:variant>
        <vt:lpwstr/>
      </vt:variant>
      <vt:variant>
        <vt:i4>6422655</vt:i4>
      </vt:variant>
      <vt:variant>
        <vt:i4>9</vt:i4>
      </vt:variant>
      <vt:variant>
        <vt:i4>0</vt:i4>
      </vt:variant>
      <vt:variant>
        <vt:i4>5</vt:i4>
      </vt:variant>
      <vt:variant>
        <vt:lpwstr>https://pro.g-o.be/themas/leerplannen/basisonderwijs/nieuw-leerplan-basisonderwijs/</vt:lpwstr>
      </vt:variant>
      <vt:variant>
        <vt:lpwstr/>
      </vt:variant>
      <vt:variant>
        <vt:i4>4653079</vt:i4>
      </vt:variant>
      <vt:variant>
        <vt:i4>6</vt:i4>
      </vt:variant>
      <vt:variant>
        <vt:i4>0</vt:i4>
      </vt:variant>
      <vt:variant>
        <vt:i4>5</vt:i4>
      </vt:variant>
      <vt:variant>
        <vt:lpwstr>https://leerlokaalupdate.ovsg.be/</vt:lpwstr>
      </vt:variant>
      <vt:variant>
        <vt:lpwstr/>
      </vt:variant>
      <vt:variant>
        <vt:i4>5898249</vt:i4>
      </vt:variant>
      <vt:variant>
        <vt:i4>3</vt:i4>
      </vt:variant>
      <vt:variant>
        <vt:i4>0</vt:i4>
      </vt:variant>
      <vt:variant>
        <vt:i4>5</vt:i4>
      </vt:variant>
      <vt:variant>
        <vt:lpwstr>https://opstap.katholiekonderwijs.vlaanderen/</vt:lpwstr>
      </vt:variant>
      <vt:variant>
        <vt:lpwstr/>
      </vt:variant>
      <vt:variant>
        <vt:i4>1835117</vt:i4>
      </vt:variant>
      <vt:variant>
        <vt:i4>0</vt:i4>
      </vt:variant>
      <vt:variant>
        <vt:i4>0</vt:i4>
      </vt:variant>
      <vt:variant>
        <vt:i4>5</vt:i4>
      </vt:variant>
      <vt:variant>
        <vt:lpwstr>https://zill-selector.katholiekonderwijs.vlaanderen/</vt:lpwstr>
      </vt:variant>
      <vt:variant>
        <vt:lpwstr>/</vt:lpwstr>
      </vt:variant>
      <vt:variant>
        <vt:i4>7864441</vt:i4>
      </vt:variant>
      <vt:variant>
        <vt:i4>6</vt:i4>
      </vt:variant>
      <vt:variant>
        <vt:i4>0</vt:i4>
      </vt:variant>
      <vt:variant>
        <vt:i4>5</vt:i4>
      </vt:variant>
      <vt:variant>
        <vt:lpwstr>https://stage.odisee.be/onderwijs/ebalosn/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Siska Vergaert</dc:creator>
  <cp:keywords/>
  <dc:description/>
  <cp:lastModifiedBy>Annelies Wangen</cp:lastModifiedBy>
  <cp:revision>52</cp:revision>
  <dcterms:created xsi:type="dcterms:W3CDTF">2026-08-20T03:12:00Z</dcterms:created>
  <dcterms:modified xsi:type="dcterms:W3CDTF">2026-08-19T11:03:00Z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0x01010065ED0E41F1F27F4F8C31D3D7246F6A8E</vt:lpwstr>
  </property>
  <property fmtid="{D5CDD505-2E9C-101B-9397-08002B2CF9AE}" pid="3" name="MediaServiceImageTags">
    <vt:lpwstr/>
  </property>
</Properties>
</file>