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36EEA7" w14:textId="77777777" w:rsidR="0013495C" w:rsidRDefault="0013495C" w:rsidP="0013495C">
      <w:pPr>
        <w:pStyle w:val="BodyText"/>
        <w:spacing w:before="57"/>
        <w:ind w:left="318"/>
      </w:pPr>
      <w:r>
        <w:t>Geachte</w:t>
      </w:r>
      <w:r>
        <w:rPr>
          <w:spacing w:val="-2"/>
        </w:rPr>
        <w:t xml:space="preserve"> </w:t>
      </w:r>
      <w:r>
        <w:t>heer</w:t>
      </w:r>
      <w:r>
        <w:rPr>
          <w:spacing w:val="-1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mevrouw,</w:t>
      </w:r>
    </w:p>
    <w:p w14:paraId="416E7B4C" w14:textId="77777777" w:rsidR="0013495C" w:rsidRDefault="0013495C" w:rsidP="0013495C">
      <w:pPr>
        <w:pStyle w:val="BodyText"/>
        <w:rPr>
          <w:sz w:val="20"/>
        </w:rPr>
      </w:pPr>
    </w:p>
    <w:p w14:paraId="467CEB66" w14:textId="77777777" w:rsidR="0013495C" w:rsidRDefault="0013495C" w:rsidP="0013495C">
      <w:pPr>
        <w:pStyle w:val="BodyText"/>
        <w:rPr>
          <w:sz w:val="20"/>
        </w:rPr>
      </w:pPr>
    </w:p>
    <w:p w14:paraId="415F8B43" w14:textId="77777777" w:rsidR="0013495C" w:rsidRDefault="0013495C" w:rsidP="0013495C">
      <w:pPr>
        <w:pStyle w:val="BodyText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652220FB" wp14:editId="00AC3931">
                <wp:simplePos x="0" y="0"/>
                <wp:positionH relativeFrom="page">
                  <wp:posOffset>719455</wp:posOffset>
                </wp:positionH>
                <wp:positionV relativeFrom="paragraph">
                  <wp:posOffset>167640</wp:posOffset>
                </wp:positionV>
                <wp:extent cx="360045" cy="9525"/>
                <wp:effectExtent l="5080" t="9525" r="6350" b="9525"/>
                <wp:wrapTopAndBottom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045" cy="952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8F3C5D" id="Straight Connector 5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3.2pt" to="8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" strokeweight=".48pt">
                <w10:wrap type="topAndBottom" anchorx="page"/>
              </v:line>
            </w:pict>
          </mc:Fallback>
        </mc:AlternateContent>
      </w:r>
    </w:p>
    <w:p w14:paraId="096E4FB3" w14:textId="77777777" w:rsidR="0013495C" w:rsidRDefault="0013495C" w:rsidP="0013495C">
      <w:pPr>
        <w:pStyle w:val="BodyText"/>
        <w:rPr>
          <w:sz w:val="28"/>
        </w:rPr>
      </w:pPr>
    </w:p>
    <w:p w14:paraId="67F44F01" w14:textId="77777777" w:rsidR="0013495C" w:rsidRDefault="0013495C" w:rsidP="0013495C">
      <w:pPr>
        <w:pStyle w:val="BodyText"/>
        <w:spacing w:line="261" w:lineRule="auto"/>
        <w:ind w:left="318" w:right="131"/>
      </w:pPr>
      <w:r>
        <w:t>In de opleiding Educatieve Bachelor in het onderwijs: Kleuteronderwijs gebruiken we beeldmateriaal van studenten</w:t>
      </w:r>
      <w:r>
        <w:rPr>
          <w:spacing w:val="1"/>
        </w:rPr>
        <w:t xml:space="preserve"> </w:t>
      </w:r>
      <w:r>
        <w:t>terwijl zij aan het werk zijn met kleuters.</w:t>
      </w:r>
      <w:r>
        <w:rPr>
          <w:spacing w:val="1"/>
        </w:rPr>
        <w:t xml:space="preserve"> </w:t>
      </w:r>
      <w:r>
        <w:t>We gebruiken dit beeldmateriaal enkel en alleen in de lessen,</w:t>
      </w:r>
      <w:r>
        <w:rPr>
          <w:spacing w:val="1"/>
        </w:rPr>
        <w:t xml:space="preserve"> </w:t>
      </w:r>
      <w:r>
        <w:t>om gericht te kunnen reflecteren over het les- en klasgebeuren. Dit beeldmateriaal wordt enkel gebruikt</w:t>
      </w:r>
      <w:r>
        <w:rPr>
          <w:spacing w:val="-40"/>
        </w:rPr>
        <w:t xml:space="preserve">  </w:t>
      </w:r>
      <w:r>
        <w:t>voor</w:t>
      </w:r>
      <w:r>
        <w:rPr>
          <w:spacing w:val="-3"/>
        </w:rPr>
        <w:t xml:space="preserve"> </w:t>
      </w:r>
      <w:r>
        <w:t>opleidingsdoeleinden</w:t>
      </w:r>
      <w:r>
        <w:rPr>
          <w:spacing w:val="-3"/>
        </w:rPr>
        <w:t xml:space="preserve"> </w:t>
      </w:r>
      <w:r>
        <w:t>en wordt</w:t>
      </w:r>
      <w:r>
        <w:rPr>
          <w:spacing w:val="-1"/>
        </w:rPr>
        <w:t xml:space="preserve"> </w:t>
      </w:r>
      <w:r>
        <w:t>verder niet verspreid.</w:t>
      </w:r>
    </w:p>
    <w:p w14:paraId="2287D66C" w14:textId="77777777" w:rsidR="0013495C" w:rsidRDefault="0013495C" w:rsidP="0013495C">
      <w:pPr>
        <w:pStyle w:val="BodyText"/>
        <w:spacing w:before="1"/>
        <w:rPr>
          <w:sz w:val="23"/>
        </w:rPr>
      </w:pPr>
    </w:p>
    <w:p w14:paraId="5039A6C7" w14:textId="4BB4ECD5" w:rsidR="0013495C" w:rsidRDefault="0013495C" w:rsidP="0013495C">
      <w:pPr>
        <w:pStyle w:val="BodyText"/>
        <w:spacing w:line="264" w:lineRule="auto"/>
        <w:ind w:left="318" w:right="1103"/>
      </w:pPr>
      <w:r>
        <w:t>Indien u hierover meer informatie wenst, kan u ons steeds contacteren via mail of telefonisch</w:t>
      </w:r>
      <w:r w:rsidR="00713012">
        <w:t xml:space="preserve"> </w:t>
      </w:r>
      <w:r>
        <w:rPr>
          <w:spacing w:val="-40"/>
        </w:rPr>
        <w:t xml:space="preserve"> </w:t>
      </w:r>
      <w:r>
        <w:t>(</w:t>
      </w:r>
      <w:hyperlink r:id="rId10">
        <w:r>
          <w:rPr>
            <w:color w:val="0462C1"/>
            <w:u w:val="single" w:color="0462C1"/>
          </w:rPr>
          <w:t>els.mertens@odisee.be</w:t>
        </w:r>
        <w:r>
          <w:rPr>
            <w:color w:val="0462C1"/>
            <w:spacing w:val="-2"/>
          </w:rPr>
          <w:t xml:space="preserve"> </w:t>
        </w:r>
      </w:hyperlink>
      <w:r>
        <w:t>–</w:t>
      </w:r>
      <w:r>
        <w:rPr>
          <w:spacing w:val="-2"/>
        </w:rPr>
        <w:t xml:space="preserve"> </w:t>
      </w:r>
      <w:r>
        <w:t>02/608</w:t>
      </w:r>
      <w:r>
        <w:rPr>
          <w:spacing w:val="-3"/>
        </w:rPr>
        <w:t xml:space="preserve"> </w:t>
      </w:r>
      <w:r>
        <w:t>49 62).</w:t>
      </w:r>
    </w:p>
    <w:p w14:paraId="4EC00D50" w14:textId="77777777" w:rsidR="0013495C" w:rsidRDefault="0013495C" w:rsidP="0013495C">
      <w:pPr>
        <w:pStyle w:val="BodyText"/>
        <w:rPr>
          <w:sz w:val="20"/>
        </w:rPr>
      </w:pPr>
    </w:p>
    <w:p w14:paraId="38CB9AEB" w14:textId="78F767F3" w:rsidR="0013495C" w:rsidRDefault="0013495C" w:rsidP="0013495C">
      <w:pPr>
        <w:pStyle w:val="BodyText"/>
        <w:rPr>
          <w:sz w:val="20"/>
        </w:rPr>
      </w:pPr>
    </w:p>
    <w:p w14:paraId="7602EF93" w14:textId="5566C763" w:rsidR="0013495C" w:rsidRDefault="0013495C" w:rsidP="0013495C">
      <w:pPr>
        <w:pStyle w:val="BodyText"/>
        <w:rPr>
          <w:sz w:val="24"/>
        </w:rPr>
      </w:pPr>
    </w:p>
    <w:p w14:paraId="69ADE22C" w14:textId="2B406BEF" w:rsidR="0013495C" w:rsidRDefault="0013495C" w:rsidP="0013495C">
      <w:pPr>
        <w:pStyle w:val="BodyText"/>
        <w:spacing w:before="57"/>
        <w:ind w:left="318"/>
      </w:pPr>
      <w:r>
        <w:t>Met</w:t>
      </w:r>
      <w:r>
        <w:rPr>
          <w:spacing w:val="-2"/>
        </w:rPr>
        <w:t xml:space="preserve"> </w:t>
      </w:r>
      <w:r>
        <w:t>vriendelijke</w:t>
      </w:r>
      <w:r>
        <w:rPr>
          <w:spacing w:val="-4"/>
        </w:rPr>
        <w:t xml:space="preserve"> </w:t>
      </w:r>
      <w:r>
        <w:t>groeten,</w:t>
      </w:r>
    </w:p>
    <w:p w14:paraId="4ECA90EB" w14:textId="645D304A" w:rsidR="0013495C" w:rsidRDefault="007F0B4C" w:rsidP="0013495C">
      <w:pPr>
        <w:pStyle w:val="BodyText"/>
        <w:spacing w:before="4"/>
        <w:rPr>
          <w:sz w:val="11"/>
        </w:rPr>
      </w:pPr>
      <w:r>
        <w:rPr>
          <w:noProof/>
          <w:sz w:val="11"/>
        </w:rPr>
        <w:drawing>
          <wp:anchor distT="0" distB="0" distL="114300" distR="114300" simplePos="0" relativeHeight="251661312" behindDoc="1" locked="0" layoutInCell="1" allowOverlap="1" wp14:anchorId="4B6E3FE2" wp14:editId="2C093636">
            <wp:simplePos x="0" y="0"/>
            <wp:positionH relativeFrom="margin">
              <wp:posOffset>154939</wp:posOffset>
            </wp:positionH>
            <wp:positionV relativeFrom="paragraph">
              <wp:posOffset>8255</wp:posOffset>
            </wp:positionV>
            <wp:extent cx="2259109" cy="904875"/>
            <wp:effectExtent l="0" t="0" r="8255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handtekening (1)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5111" cy="9072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5BB6F2C1" wp14:editId="18C2F6CA">
            <wp:simplePos x="0" y="0"/>
            <wp:positionH relativeFrom="column">
              <wp:posOffset>3479165</wp:posOffset>
            </wp:positionH>
            <wp:positionV relativeFrom="paragraph">
              <wp:posOffset>8255</wp:posOffset>
            </wp:positionV>
            <wp:extent cx="1413510" cy="857250"/>
            <wp:effectExtent l="0" t="0" r="0" b="0"/>
            <wp:wrapNone/>
            <wp:docPr id="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51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2A383A59" w14:textId="0D32791E" w:rsidR="007F0B4C" w:rsidRDefault="007F0B4C" w:rsidP="0013495C">
      <w:pPr>
        <w:pStyle w:val="BodyText"/>
        <w:spacing w:before="4"/>
        <w:rPr>
          <w:sz w:val="11"/>
        </w:rPr>
      </w:pPr>
    </w:p>
    <w:p w14:paraId="5F0DEBF4" w14:textId="2326DE1B" w:rsidR="007F0B4C" w:rsidRDefault="007F0B4C" w:rsidP="0013495C">
      <w:pPr>
        <w:pStyle w:val="BodyText"/>
        <w:spacing w:before="4"/>
        <w:rPr>
          <w:sz w:val="11"/>
        </w:rPr>
      </w:pPr>
    </w:p>
    <w:p w14:paraId="135A35E5" w14:textId="6A6F32DB" w:rsidR="007F0B4C" w:rsidRDefault="007F0B4C" w:rsidP="0013495C">
      <w:pPr>
        <w:pStyle w:val="BodyText"/>
        <w:spacing w:before="4"/>
        <w:rPr>
          <w:sz w:val="11"/>
        </w:rPr>
      </w:pPr>
    </w:p>
    <w:p w14:paraId="4F063D6B" w14:textId="3D6F098A" w:rsidR="007F0B4C" w:rsidRDefault="007F0B4C" w:rsidP="0013495C">
      <w:pPr>
        <w:pStyle w:val="BodyText"/>
        <w:spacing w:before="4"/>
        <w:rPr>
          <w:sz w:val="11"/>
        </w:rPr>
      </w:pPr>
    </w:p>
    <w:p w14:paraId="67CDBA8A" w14:textId="5A7A1DF1" w:rsidR="007F0B4C" w:rsidRDefault="007F0B4C" w:rsidP="0013495C">
      <w:pPr>
        <w:pStyle w:val="BodyText"/>
        <w:spacing w:before="4"/>
        <w:rPr>
          <w:sz w:val="11"/>
        </w:rPr>
      </w:pPr>
    </w:p>
    <w:p w14:paraId="19DB9047" w14:textId="2A9D6EB4" w:rsidR="007F0B4C" w:rsidRDefault="007F0B4C" w:rsidP="0013495C">
      <w:pPr>
        <w:pStyle w:val="BodyText"/>
        <w:spacing w:before="4"/>
        <w:rPr>
          <w:sz w:val="11"/>
        </w:rPr>
      </w:pPr>
    </w:p>
    <w:p w14:paraId="41E1E036" w14:textId="48036476" w:rsidR="007F0B4C" w:rsidRDefault="007F0B4C" w:rsidP="0013495C">
      <w:pPr>
        <w:pStyle w:val="BodyText"/>
        <w:spacing w:before="4"/>
        <w:rPr>
          <w:sz w:val="11"/>
        </w:rPr>
      </w:pPr>
    </w:p>
    <w:p w14:paraId="28E2B691" w14:textId="41C86A8F" w:rsidR="007F0B4C" w:rsidRDefault="007F0B4C" w:rsidP="0013495C">
      <w:pPr>
        <w:pStyle w:val="BodyText"/>
        <w:spacing w:before="4"/>
        <w:rPr>
          <w:sz w:val="11"/>
        </w:rPr>
      </w:pPr>
    </w:p>
    <w:p w14:paraId="4C266688" w14:textId="5CE2355B" w:rsidR="0013495C" w:rsidRDefault="0013495C" w:rsidP="0013495C">
      <w:pPr>
        <w:pStyle w:val="Title"/>
        <w:tabs>
          <w:tab w:val="left" w:pos="5707"/>
        </w:tabs>
      </w:pPr>
      <w:r>
        <w:t xml:space="preserve">Gert </w:t>
      </w:r>
      <w:proofErr w:type="spellStart"/>
      <w:r>
        <w:t>Naessens</w:t>
      </w:r>
      <w:proofErr w:type="spellEnd"/>
      <w:r>
        <w:tab/>
        <w:t>Els</w:t>
      </w:r>
      <w:r>
        <w:rPr>
          <w:spacing w:val="-2"/>
        </w:rPr>
        <w:t xml:space="preserve"> </w:t>
      </w:r>
      <w:r>
        <w:t>Mertens</w:t>
      </w:r>
    </w:p>
    <w:p w14:paraId="78383D1B" w14:textId="23A055AB" w:rsidR="0013495C" w:rsidRDefault="0013495C" w:rsidP="0013495C">
      <w:pPr>
        <w:pStyle w:val="BodyText"/>
        <w:tabs>
          <w:tab w:val="left" w:pos="5707"/>
        </w:tabs>
        <w:spacing w:before="22" w:line="264" w:lineRule="auto"/>
        <w:ind w:left="5705" w:right="938" w:hanging="5387"/>
      </w:pPr>
      <w:r>
        <w:t>Directeur</w:t>
      </w:r>
      <w:r>
        <w:rPr>
          <w:spacing w:val="-2"/>
        </w:rPr>
        <w:t xml:space="preserve"> </w:t>
      </w:r>
      <w:r w:rsidR="00713012">
        <w:t>Cluster</w:t>
      </w:r>
      <w:r>
        <w:rPr>
          <w:spacing w:val="-4"/>
        </w:rPr>
        <w:t xml:space="preserve"> </w:t>
      </w:r>
      <w:r>
        <w:t>Onderwijs</w:t>
      </w:r>
      <w:r>
        <w:tab/>
      </w:r>
      <w:r>
        <w:tab/>
        <w:t xml:space="preserve">Opleidingshoofd </w:t>
      </w:r>
      <w:r w:rsidR="00713012">
        <w:t xml:space="preserve">Educatieve </w:t>
      </w:r>
      <w:r>
        <w:t>Bachelor in het</w:t>
      </w:r>
      <w:r w:rsidR="00713012">
        <w:t xml:space="preserve"> </w:t>
      </w:r>
      <w:r>
        <w:rPr>
          <w:spacing w:val="-39"/>
        </w:rPr>
        <w:t xml:space="preserve"> </w:t>
      </w:r>
      <w:r>
        <w:t>Kleute</w:t>
      </w:r>
      <w:r w:rsidR="00713012">
        <w:t>ronderwijs</w:t>
      </w:r>
    </w:p>
    <w:p w14:paraId="208D1C83" w14:textId="320B23FE" w:rsidR="003E552A" w:rsidRPr="00713012" w:rsidRDefault="003E552A" w:rsidP="002A6735">
      <w:pPr>
        <w:rPr>
          <w:lang w:val="nl-NL"/>
        </w:rPr>
      </w:pPr>
    </w:p>
    <w:p w14:paraId="608B900D" w14:textId="5A66AE4B" w:rsidR="002A6735" w:rsidRPr="00EE43B2" w:rsidRDefault="002A6735" w:rsidP="00EE43B2">
      <w:bookmarkStart w:id="0" w:name="_GoBack"/>
      <w:bookmarkEnd w:id="0"/>
    </w:p>
    <w:sectPr w:rsidR="002A6735" w:rsidRPr="00EE43B2" w:rsidSect="00EE43B2">
      <w:footerReference w:type="even" r:id="rId13"/>
      <w:footerReference w:type="default" r:id="rId14"/>
      <w:footerReference w:type="first" r:id="rId15"/>
      <w:pgSz w:w="11906" w:h="16838" w:code="9"/>
      <w:pgMar w:top="2835" w:right="1134" w:bottom="2268" w:left="187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2170B8" w14:textId="77777777" w:rsidR="0013495C" w:rsidRDefault="0013495C" w:rsidP="002A6735">
      <w:pPr>
        <w:spacing w:after="0"/>
      </w:pPr>
      <w:r>
        <w:separator/>
      </w:r>
    </w:p>
  </w:endnote>
  <w:endnote w:type="continuationSeparator" w:id="0">
    <w:p w14:paraId="484743C6" w14:textId="77777777" w:rsidR="0013495C" w:rsidRDefault="0013495C" w:rsidP="002A673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207530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1E33B9" w14:textId="77777777" w:rsidR="00E36796" w:rsidRDefault="00E36796" w:rsidP="00EE43B2">
        <w:pPr>
          <w:pStyle w:val="Footer"/>
          <w:jc w:val="lef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78135513"/>
      <w:docPartObj>
        <w:docPartGallery w:val="Page Numbers (Bottom of Page)"/>
        <w:docPartUnique/>
      </w:docPartObj>
    </w:sdtPr>
    <w:sdtEndPr/>
    <w:sdtContent>
      <w:p w14:paraId="2DD0CB86" w14:textId="77777777" w:rsidR="002A6735" w:rsidRPr="00E36796" w:rsidRDefault="00EE43B2" w:rsidP="00E36796">
        <w:pPr>
          <w:pStyle w:val="Header"/>
        </w:pPr>
        <w:r>
          <w:rPr>
            <w:lang w:eastAsia="nl-BE"/>
          </w:rPr>
          <w:drawing>
            <wp:anchor distT="0" distB="0" distL="114300" distR="114300" simplePos="0" relativeHeight="251662336" behindDoc="1" locked="0" layoutInCell="1" allowOverlap="1" wp14:anchorId="5E6D0C5E" wp14:editId="18804BC4">
              <wp:simplePos x="0" y="0"/>
              <wp:positionH relativeFrom="page">
                <wp:posOffset>0</wp:posOffset>
              </wp:positionH>
              <wp:positionV relativeFrom="page">
                <wp:align>bottom</wp:align>
              </wp:positionV>
              <wp:extent cx="4600800" cy="1458000"/>
              <wp:effectExtent l="0" t="0" r="9525" b="8890"/>
              <wp:wrapSquare wrapText="bothSides"/>
              <wp:docPr id="32" name="Afbeelding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logo's-campus-brussel.jpg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18868" r="1672"/>
                      <a:stretch/>
                    </pic:blipFill>
                    <pic:spPr bwMode="auto">
                      <a:xfrm>
                        <a:off x="0" y="0"/>
                        <a:ext cx="4600800" cy="145800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E36796">
          <w:fldChar w:fldCharType="begin"/>
        </w:r>
        <w:r w:rsidR="00E36796">
          <w:instrText xml:space="preserve"> PAGE   \* MERGEFORMAT </w:instrText>
        </w:r>
        <w:r w:rsidR="00E36796">
          <w:fldChar w:fldCharType="separate"/>
        </w:r>
        <w:r w:rsidR="00E36796">
          <w:t>2</w:t>
        </w:r>
        <w:r w:rsidR="00E36796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CA008F" w14:textId="77777777" w:rsidR="00E36796" w:rsidRDefault="00E36796" w:rsidP="00E36796">
    <w:pPr>
      <w:pStyle w:val="Footer"/>
    </w:pPr>
    <w:r>
      <w:rPr>
        <w:noProof/>
        <w:lang w:eastAsia="nl-BE"/>
      </w:rPr>
      <w:drawing>
        <wp:anchor distT="0" distB="0" distL="114300" distR="114300" simplePos="0" relativeHeight="251660288" behindDoc="1" locked="0" layoutInCell="1" allowOverlap="1" wp14:anchorId="0CE75AF9" wp14:editId="2299C1D9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4600800" cy="1458000"/>
          <wp:effectExtent l="0" t="0" r="9525" b="8890"/>
          <wp:wrapNone/>
          <wp:docPr id="33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's-campus-brussel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868" r="1672"/>
                  <a:stretch/>
                </pic:blipFill>
                <pic:spPr bwMode="auto">
                  <a:xfrm>
                    <a:off x="0" y="0"/>
                    <a:ext cx="4600800" cy="145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BD5EE8" w14:textId="77777777" w:rsidR="0013495C" w:rsidRDefault="0013495C" w:rsidP="002A6735">
      <w:pPr>
        <w:spacing w:after="0"/>
      </w:pPr>
      <w:r>
        <w:separator/>
      </w:r>
    </w:p>
  </w:footnote>
  <w:footnote w:type="continuationSeparator" w:id="0">
    <w:p w14:paraId="3C5F6581" w14:textId="77777777" w:rsidR="0013495C" w:rsidRDefault="0013495C" w:rsidP="002A673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4F45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0DCDF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6E4479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C740B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5B63E3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164E86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CC85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DC685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F216D0"/>
    <w:lvl w:ilvl="0">
      <w:start w:val="1"/>
      <w:numFmt w:val="decimal"/>
      <w:pStyle w:val="ListNumber"/>
      <w:lvlText w:val="%1"/>
      <w:lvlJc w:val="left"/>
      <w:pPr>
        <w:ind w:left="36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3A9E2F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018C8"/>
    <w:multiLevelType w:val="hybridMultilevel"/>
    <w:tmpl w:val="5D3AF95A"/>
    <w:lvl w:ilvl="0" w:tplc="9F32D95C">
      <w:start w:val="1"/>
      <w:numFmt w:val="bullet"/>
      <w:pStyle w:val="nietgenummerdelijs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0B42F1"/>
    <w:multiLevelType w:val="hybridMultilevel"/>
    <w:tmpl w:val="9862901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B3116C"/>
    <w:multiLevelType w:val="hybridMultilevel"/>
    <w:tmpl w:val="0E08C096"/>
    <w:lvl w:ilvl="0" w:tplc="E8FC99DC">
      <w:start w:val="1"/>
      <w:numFmt w:val="decimal"/>
      <w:pStyle w:val="genummerdelijst"/>
      <w:lvlText w:val="%1"/>
      <w:lvlJc w:val="left"/>
      <w:pPr>
        <w:ind w:left="567" w:hanging="567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95C"/>
    <w:rsid w:val="000643ED"/>
    <w:rsid w:val="000B50D1"/>
    <w:rsid w:val="0013495C"/>
    <w:rsid w:val="0017648F"/>
    <w:rsid w:val="001B06FC"/>
    <w:rsid w:val="00217B78"/>
    <w:rsid w:val="002541B0"/>
    <w:rsid w:val="002A6735"/>
    <w:rsid w:val="003E552A"/>
    <w:rsid w:val="005C231B"/>
    <w:rsid w:val="00713012"/>
    <w:rsid w:val="007F0B4C"/>
    <w:rsid w:val="008358BB"/>
    <w:rsid w:val="008908FC"/>
    <w:rsid w:val="00AC28D1"/>
    <w:rsid w:val="00AE58AB"/>
    <w:rsid w:val="00B9533D"/>
    <w:rsid w:val="00BF5A52"/>
    <w:rsid w:val="00E36796"/>
    <w:rsid w:val="00EE43B2"/>
    <w:rsid w:val="00FB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1E29D24"/>
  <w15:chartTrackingRefBased/>
  <w15:docId w15:val="{9DD2A82F-D6D1-48CF-9806-36092EADE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semiHidden="1" w:uiPriority="9" w:unhideWhenUsed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43B2"/>
    <w:pPr>
      <w:spacing w:after="24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6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nderwerp">
    <w:name w:val="Onderwerp"/>
    <w:basedOn w:val="Normal"/>
    <w:next w:val="Normal"/>
    <w:link w:val="OnderwerpChar"/>
    <w:qFormat/>
    <w:rsid w:val="00EE43B2"/>
    <w:pPr>
      <w:spacing w:before="240" w:after="480"/>
    </w:pPr>
    <w:rPr>
      <w:b/>
    </w:rPr>
  </w:style>
  <w:style w:type="paragraph" w:customStyle="1" w:styleId="adres">
    <w:name w:val="adres"/>
    <w:basedOn w:val="Normal"/>
    <w:qFormat/>
    <w:rsid w:val="002A6735"/>
    <w:pPr>
      <w:spacing w:after="0"/>
    </w:pPr>
    <w:rPr>
      <w:sz w:val="24"/>
      <w:szCs w:val="24"/>
    </w:rPr>
  </w:style>
  <w:style w:type="character" w:customStyle="1" w:styleId="OnderwerpChar">
    <w:name w:val="Onderwerp Char"/>
    <w:basedOn w:val="DefaultParagraphFont"/>
    <w:link w:val="Onderwerp"/>
    <w:rsid w:val="00EE43B2"/>
    <w:rPr>
      <w:b/>
    </w:rPr>
  </w:style>
  <w:style w:type="paragraph" w:customStyle="1" w:styleId="kenmerkenregel">
    <w:name w:val="kenmerkenregel"/>
    <w:basedOn w:val="Normal"/>
    <w:qFormat/>
    <w:rsid w:val="002A6735"/>
    <w:pPr>
      <w:spacing w:after="60"/>
    </w:pPr>
    <w:rPr>
      <w:b/>
    </w:rPr>
  </w:style>
  <w:style w:type="paragraph" w:styleId="Header">
    <w:name w:val="header"/>
    <w:basedOn w:val="Footer"/>
    <w:link w:val="HeaderChar"/>
    <w:uiPriority w:val="99"/>
    <w:unhideWhenUsed/>
    <w:rsid w:val="00E36796"/>
    <w:rPr>
      <w:noProof/>
    </w:rPr>
  </w:style>
  <w:style w:type="character" w:customStyle="1" w:styleId="HeaderChar">
    <w:name w:val="Header Char"/>
    <w:basedOn w:val="DefaultParagraphFont"/>
    <w:link w:val="Header"/>
    <w:uiPriority w:val="99"/>
    <w:rsid w:val="00E36796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E36796"/>
    <w:pPr>
      <w:tabs>
        <w:tab w:val="center" w:pos="4536"/>
        <w:tab w:val="right" w:pos="8901"/>
      </w:tabs>
      <w:spacing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E36796"/>
  </w:style>
  <w:style w:type="paragraph" w:styleId="ListParagraph">
    <w:name w:val="List Paragraph"/>
    <w:basedOn w:val="Normal"/>
    <w:link w:val="ListParagraphChar"/>
    <w:uiPriority w:val="34"/>
    <w:semiHidden/>
    <w:qFormat/>
    <w:rsid w:val="00E36796"/>
    <w:pPr>
      <w:ind w:left="720"/>
      <w:contextualSpacing/>
    </w:pPr>
  </w:style>
  <w:style w:type="paragraph" w:customStyle="1" w:styleId="nietgenummerdelijst">
    <w:name w:val="niet genummerde lijst"/>
    <w:basedOn w:val="ListParagraph"/>
    <w:link w:val="nietgenummerdelijstChar"/>
    <w:qFormat/>
    <w:rsid w:val="00E36796"/>
    <w:pPr>
      <w:numPr>
        <w:numId w:val="2"/>
      </w:numPr>
    </w:pPr>
  </w:style>
  <w:style w:type="paragraph" w:customStyle="1" w:styleId="genummerdelijst">
    <w:name w:val="genummerde lijst"/>
    <w:basedOn w:val="ListParagraph"/>
    <w:link w:val="genummerdelijstChar"/>
    <w:qFormat/>
    <w:rsid w:val="00BF5A52"/>
    <w:pPr>
      <w:numPr>
        <w:numId w:val="3"/>
      </w:numPr>
      <w:ind w:left="284" w:hanging="284"/>
    </w:p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36796"/>
  </w:style>
  <w:style w:type="character" w:customStyle="1" w:styleId="nietgenummerdelijstChar">
    <w:name w:val="niet genummerde lijst Char"/>
    <w:basedOn w:val="ListParagraphChar"/>
    <w:link w:val="nietgenummerdelijst"/>
    <w:rsid w:val="00E36796"/>
  </w:style>
  <w:style w:type="character" w:customStyle="1" w:styleId="genummerdelijstChar">
    <w:name w:val="genummerde lijst Char"/>
    <w:basedOn w:val="ListParagraphChar"/>
    <w:link w:val="genummerdelijst"/>
    <w:rsid w:val="00BF5A52"/>
  </w:style>
  <w:style w:type="paragraph" w:styleId="ListNumber">
    <w:name w:val="List Number"/>
    <w:basedOn w:val="Normal"/>
    <w:uiPriority w:val="99"/>
    <w:semiHidden/>
    <w:unhideWhenUsed/>
    <w:rsid w:val="00EE43B2"/>
    <w:pPr>
      <w:numPr>
        <w:numId w:val="9"/>
      </w:numPr>
      <w:contextualSpacing/>
    </w:pPr>
  </w:style>
  <w:style w:type="paragraph" w:styleId="BodyText">
    <w:name w:val="Body Text"/>
    <w:basedOn w:val="Normal"/>
    <w:link w:val="BodyTextChar"/>
    <w:uiPriority w:val="1"/>
    <w:qFormat/>
    <w:rsid w:val="0013495C"/>
    <w:pPr>
      <w:widowControl w:val="0"/>
      <w:autoSpaceDE w:val="0"/>
      <w:autoSpaceDN w:val="0"/>
      <w:spacing w:after="0"/>
    </w:pPr>
    <w:rPr>
      <w:rFonts w:ascii="Corbel" w:eastAsia="Corbel" w:hAnsi="Corbel" w:cs="Corbel"/>
      <w:sz w:val="21"/>
      <w:szCs w:val="21"/>
      <w:lang w:val="nl-NL"/>
    </w:rPr>
  </w:style>
  <w:style w:type="character" w:customStyle="1" w:styleId="BodyTextChar">
    <w:name w:val="Body Text Char"/>
    <w:basedOn w:val="DefaultParagraphFont"/>
    <w:link w:val="BodyText"/>
    <w:uiPriority w:val="1"/>
    <w:rsid w:val="0013495C"/>
    <w:rPr>
      <w:rFonts w:ascii="Corbel" w:eastAsia="Corbel" w:hAnsi="Corbel" w:cs="Corbel"/>
      <w:sz w:val="21"/>
      <w:szCs w:val="21"/>
      <w:lang w:val="nl-NL"/>
    </w:rPr>
  </w:style>
  <w:style w:type="paragraph" w:styleId="Title">
    <w:name w:val="Title"/>
    <w:basedOn w:val="Normal"/>
    <w:link w:val="TitleChar"/>
    <w:uiPriority w:val="10"/>
    <w:qFormat/>
    <w:rsid w:val="0013495C"/>
    <w:pPr>
      <w:widowControl w:val="0"/>
      <w:autoSpaceDE w:val="0"/>
      <w:autoSpaceDN w:val="0"/>
      <w:spacing w:before="154" w:after="0"/>
      <w:ind w:left="318"/>
    </w:pPr>
    <w:rPr>
      <w:rFonts w:ascii="Corbel" w:eastAsia="Corbel" w:hAnsi="Corbel" w:cs="Corbel"/>
      <w:b/>
      <w:bCs/>
      <w:sz w:val="21"/>
      <w:szCs w:val="21"/>
      <w:lang w:val="nl-NL"/>
    </w:rPr>
  </w:style>
  <w:style w:type="character" w:customStyle="1" w:styleId="TitleChar">
    <w:name w:val="Title Char"/>
    <w:basedOn w:val="DefaultParagraphFont"/>
    <w:link w:val="Title"/>
    <w:uiPriority w:val="10"/>
    <w:rsid w:val="0013495C"/>
    <w:rPr>
      <w:rFonts w:ascii="Corbel" w:eastAsia="Corbel" w:hAnsi="Corbel" w:cs="Corbel"/>
      <w:b/>
      <w:bCs/>
      <w:sz w:val="21"/>
      <w:szCs w:val="21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0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yperlink" Target="mailto:els.mertens@odisee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ita.vanrillaer\Downloads\brief_corporate_n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1021A94FF33942B1C74EC89DD1B19F" ma:contentTypeVersion="9" ma:contentTypeDescription="Een nieuw document maken." ma:contentTypeScope="" ma:versionID="040f2391fdb4434d6f8643ca87080ac8">
  <xsd:schema xmlns:xsd="http://www.w3.org/2001/XMLSchema" xmlns:xs="http://www.w3.org/2001/XMLSchema" xmlns:p="http://schemas.microsoft.com/office/2006/metadata/properties" xmlns:ns2="f25827f5-e894-46d4-baf0-d905a448096d" targetNamespace="http://schemas.microsoft.com/office/2006/metadata/properties" ma:root="true" ma:fieldsID="cd04f5289f5b13dccb2b337c92bf0c4a" ns2:_="">
    <xsd:import namespace="f25827f5-e894-46d4-baf0-d905a44809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5827f5-e894-46d4-baf0-d905a44809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5827f5-e894-46d4-baf0-d905a448096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BD7916-5652-4B0A-A8F5-32D3E21449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5827f5-e894-46d4-baf0-d905a44809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BDB6AB-F4A1-48A8-8B0B-A9ABBC62BF34}">
  <ds:schemaRefs>
    <ds:schemaRef ds:uri="f25827f5-e894-46d4-baf0-d905a448096d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5F39652-717C-4E82-BA7D-E2E8CB005A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brief_corporate_nl</Template>
  <TotalTime>16</TotalTime>
  <Pages>1</Pages>
  <Words>115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Odisee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Van Rillaer</dc:creator>
  <cp:keywords/>
  <dc:description/>
  <cp:lastModifiedBy>Anita Van Rillaer</cp:lastModifiedBy>
  <cp:revision>2</cp:revision>
  <dcterms:created xsi:type="dcterms:W3CDTF">2022-09-15T12:51:00Z</dcterms:created>
  <dcterms:modified xsi:type="dcterms:W3CDTF">2022-09-15T13:16:00Z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0x010100C01021A94FF33942B1C74EC89DD1B19F</vt:lpwstr>
  </property>
</Properties>
</file>